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2" w:after="0" w:line="240" w:lineRule="auto"/>
        <w:ind w:left="120" w:right="-20"/>
        <w:jc w:val="left"/>
        <w:rPr>
          <w:rFonts w:ascii="Times New Roman" w:hAnsi="Times New Roman" w:cs="Times New Roman" w:eastAsia="Times New Roman"/>
          <w:sz w:val="11"/>
          <w:szCs w:val="11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Genworth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4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Life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and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Annuity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Insurance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7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Company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7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•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Genworth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4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Life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Insurance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7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Company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7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•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Genworth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4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Life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Insurance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7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  <w:b/>
          <w:bCs/>
        </w:rPr>
        <w:t>Company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7"/>
          <w:w w:val="9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b/>
          <w:bCs/>
        </w:rPr>
        <w:t>New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77"/>
          <w:b/>
          <w:bCs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8"/>
          <w:b/>
          <w:bCs/>
        </w:rPr>
        <w:t>ork</w:t>
      </w:r>
      <w:r>
        <w:rPr>
          <w:rFonts w:ascii="Times New Roman" w:hAnsi="Times New Roman" w:cs="Times New Roman" w:eastAsia="Times New Roman"/>
          <w:sz w:val="11"/>
          <w:szCs w:val="11"/>
          <w:color w:val="231F20"/>
          <w:spacing w:val="0"/>
          <w:w w:val="101"/>
          <w:position w:val="7"/>
        </w:rPr>
        <w:t>†</w:t>
      </w:r>
      <w:r>
        <w:rPr>
          <w:rFonts w:ascii="Times New Roman" w:hAnsi="Times New Roman" w:cs="Times New Roman" w:eastAsia="Times New Roman"/>
          <w:sz w:val="11"/>
          <w:szCs w:val="11"/>
          <w:color w:val="000000"/>
          <w:spacing w:val="0"/>
          <w:w w:val="100"/>
          <w:position w:val="0"/>
        </w:rPr>
      </w:r>
    </w:p>
    <w:p>
      <w:pPr>
        <w:spacing w:before="0" w:after="0" w:line="403" w:lineRule="exact"/>
        <w:ind w:left="120" w:right="-20"/>
        <w:jc w:val="left"/>
        <w:rPr>
          <w:rFonts w:ascii="Times New Roman" w:hAnsi="Times New Roman" w:cs="Times New Roman" w:eastAsia="Times New Roman"/>
          <w:sz w:val="36"/>
          <w:szCs w:val="36"/>
        </w:rPr>
      </w:pPr>
      <w:rPr/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0"/>
        </w:rPr>
        <w:t>LIF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7"/>
          <w:w w:val="100"/>
        </w:rPr>
        <w:t>Q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0"/>
        </w:rPr>
        <w:t>UIC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70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0"/>
        </w:rPr>
        <w:t>RE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7"/>
          <w:w w:val="100"/>
        </w:rPr>
        <w:t>Q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0"/>
        </w:rPr>
        <w:t>UES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1"/>
        </w:rPr>
        <w:t>TEMPORA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4"/>
          <w:w w:val="101"/>
        </w:rPr>
        <w:t>R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81"/>
        </w:rPr>
        <w:t>Y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0"/>
        </w:rPr>
        <w:t>INSURANCE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</w:rPr>
      </w:r>
    </w:p>
    <w:p>
      <w:pPr>
        <w:spacing w:before="0" w:after="0" w:line="360" w:lineRule="exact"/>
        <w:ind w:left="120" w:right="-20"/>
        <w:jc w:val="left"/>
        <w:rPr>
          <w:rFonts w:ascii="Times New Roman" w:hAnsi="Times New Roman" w:cs="Times New Roman" w:eastAsia="Times New Roman"/>
          <w:sz w:val="36"/>
          <w:szCs w:val="36"/>
        </w:rPr>
      </w:pPr>
      <w:rPr/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0"/>
          <w:position w:val="1"/>
        </w:rPr>
        <w:t>APPLIC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-10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0"/>
          <w:position w:val="1"/>
        </w:rPr>
        <w:t>TIO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6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0"/>
          <w:position w:val="1"/>
        </w:rPr>
        <w:t>AN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00"/>
          <w:position w:val="1"/>
        </w:rPr>
        <w:t>D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4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13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0"/>
          <w:position w:val="1"/>
        </w:rPr>
        <w:t>GREEMEN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00"/>
          <w:position w:val="1"/>
        </w:rPr>
        <w:t>T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0"/>
          <w:position w:val="1"/>
        </w:rPr>
        <w:t>(TIAA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00"/>
          <w:position w:val="1"/>
        </w:rPr>
        <w:t>)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-3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13"/>
          <w:w w:val="102"/>
          <w:position w:val="1"/>
        </w:rPr>
        <w:t>W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0"/>
          <w:w w:val="101"/>
          <w:position w:val="1"/>
        </w:rPr>
        <w:t>ORKSHEET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  <w:position w:val="0"/>
        </w:rPr>
      </w:r>
    </w:p>
    <w:p>
      <w:pPr>
        <w:spacing w:before="0" w:after="0" w:line="360" w:lineRule="exact"/>
        <w:ind w:left="123"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5"/>
          <w:w w:val="100"/>
          <w:position w:val="1"/>
        </w:rPr>
        <w:t>(F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18"/>
          <w:w w:val="100"/>
          <w:position w:val="1"/>
        </w:rPr>
        <w:t>L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5"/>
          <w:w w:val="100"/>
          <w:position w:val="1"/>
        </w:rPr>
        <w:t>ORIDA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00"/>
          <w:position w:val="1"/>
        </w:rPr>
        <w:t>)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-30"/>
          <w:w w:val="100"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83"/>
          <w:i/>
          <w:position w:val="1"/>
        </w:rPr>
        <w:t>Not</w:t>
      </w:r>
      <w:r>
        <w:rPr>
          <w:rFonts w:ascii="Arial" w:hAnsi="Arial" w:cs="Arial" w:eastAsia="Arial"/>
          <w:sz w:val="14"/>
          <w:szCs w:val="14"/>
          <w:color w:val="231F20"/>
          <w:spacing w:val="3"/>
          <w:w w:val="83"/>
          <w:i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83"/>
          <w:i/>
          <w:position w:val="1"/>
        </w:rPr>
        <w:t>available</w:t>
      </w:r>
      <w:r>
        <w:rPr>
          <w:rFonts w:ascii="Arial" w:hAnsi="Arial" w:cs="Arial" w:eastAsia="Arial"/>
          <w:sz w:val="14"/>
          <w:szCs w:val="14"/>
          <w:color w:val="231F20"/>
          <w:spacing w:val="-7"/>
          <w:w w:val="83"/>
          <w:i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83"/>
          <w:i/>
          <w:position w:val="1"/>
        </w:rPr>
        <w:t>in</w:t>
      </w:r>
      <w:r>
        <w:rPr>
          <w:rFonts w:ascii="Arial" w:hAnsi="Arial" w:cs="Arial" w:eastAsia="Arial"/>
          <w:sz w:val="14"/>
          <w:szCs w:val="14"/>
          <w:color w:val="231F20"/>
          <w:spacing w:val="1"/>
          <w:w w:val="83"/>
          <w:i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83"/>
          <w:i/>
          <w:position w:val="1"/>
        </w:rPr>
        <w:t>New</w:t>
      </w:r>
      <w:r>
        <w:rPr>
          <w:rFonts w:ascii="Arial" w:hAnsi="Arial" w:cs="Arial" w:eastAsia="Arial"/>
          <w:sz w:val="14"/>
          <w:szCs w:val="14"/>
          <w:color w:val="231F20"/>
          <w:spacing w:val="7"/>
          <w:w w:val="83"/>
          <w:i/>
          <w:position w:val="1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83"/>
          <w:i/>
          <w:position w:val="1"/>
        </w:rPr>
        <w:t>Jersey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0" w:after="0" w:line="240" w:lineRule="auto"/>
        <w:ind w:left="120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31F20"/>
          <w:spacing w:val="0"/>
          <w:w w:val="94"/>
          <w:b/>
          <w:bCs/>
        </w:rPr>
        <w:t>PLE</w:t>
      </w:r>
      <w:r>
        <w:rPr>
          <w:rFonts w:ascii="Arial" w:hAnsi="Arial" w:cs="Arial" w:eastAsia="Arial"/>
          <w:sz w:val="20"/>
          <w:szCs w:val="20"/>
          <w:color w:val="231F20"/>
          <w:spacing w:val="-4"/>
          <w:w w:val="94"/>
          <w:b/>
          <w:bCs/>
        </w:rPr>
        <w:t>A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94"/>
          <w:b/>
          <w:bCs/>
        </w:rPr>
        <w:t>SE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94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94"/>
          <w:b/>
          <w:bCs/>
        </w:rPr>
        <w:t>READ</w:t>
      </w:r>
      <w:r>
        <w:rPr>
          <w:rFonts w:ascii="Arial" w:hAnsi="Arial" w:cs="Arial" w:eastAsia="Arial"/>
          <w:sz w:val="20"/>
          <w:szCs w:val="20"/>
          <w:color w:val="231F20"/>
          <w:spacing w:val="-5"/>
          <w:w w:val="94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THE</w:t>
      </w:r>
      <w:r>
        <w:rPr>
          <w:rFonts w:ascii="Arial" w:hAnsi="Arial" w:cs="Arial" w:eastAsia="Arial"/>
          <w:sz w:val="20"/>
          <w:szCs w:val="20"/>
          <w:color w:val="231F20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FOL</w:t>
      </w:r>
      <w:r>
        <w:rPr>
          <w:rFonts w:ascii="Arial" w:hAnsi="Arial" w:cs="Arial" w:eastAsia="Arial"/>
          <w:sz w:val="20"/>
          <w:szCs w:val="20"/>
          <w:color w:val="231F20"/>
          <w:spacing w:val="-10"/>
          <w:w w:val="100"/>
          <w:b/>
          <w:bCs/>
        </w:rPr>
        <w:t>L</w:t>
      </w:r>
      <w:r>
        <w:rPr>
          <w:rFonts w:ascii="Arial" w:hAnsi="Arial" w:cs="Arial" w:eastAsia="Arial"/>
          <w:sz w:val="20"/>
          <w:szCs w:val="20"/>
          <w:color w:val="231F20"/>
          <w:spacing w:val="-4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WING</w:t>
      </w:r>
      <w:r>
        <w:rPr>
          <w:rFonts w:ascii="Arial" w:hAnsi="Arial" w:cs="Arial" w:eastAsia="Arial"/>
          <w:sz w:val="20"/>
          <w:szCs w:val="20"/>
          <w:color w:val="231F20"/>
          <w:spacing w:val="-15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QUE</w:t>
      </w:r>
      <w:r>
        <w:rPr>
          <w:rFonts w:ascii="Arial" w:hAnsi="Arial" w:cs="Arial" w:eastAsia="Arial"/>
          <w:sz w:val="20"/>
          <w:szCs w:val="20"/>
          <w:color w:val="231F20"/>
          <w:spacing w:val="-4"/>
          <w:w w:val="100"/>
          <w:b/>
          <w:bCs/>
        </w:rPr>
        <w:t>S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TIONS</w:t>
      </w:r>
      <w:r>
        <w:rPr>
          <w:rFonts w:ascii="Arial" w:hAnsi="Arial" w:cs="Arial" w:eastAsia="Arial"/>
          <w:sz w:val="20"/>
          <w:szCs w:val="20"/>
          <w:color w:val="231F20"/>
          <w:spacing w:val="-1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AND</w:t>
      </w:r>
      <w:r>
        <w:rPr>
          <w:rFonts w:ascii="Arial" w:hAnsi="Arial" w:cs="Arial" w:eastAsia="Arial"/>
          <w:sz w:val="20"/>
          <w:szCs w:val="20"/>
          <w:color w:val="231F20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ANSWER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95"/>
          <w:b/>
          <w:bCs/>
        </w:rPr>
        <w:t>E</w:t>
      </w:r>
      <w:r>
        <w:rPr>
          <w:rFonts w:ascii="Arial" w:hAnsi="Arial" w:cs="Arial" w:eastAsia="Arial"/>
          <w:sz w:val="20"/>
          <w:szCs w:val="20"/>
          <w:color w:val="231F20"/>
          <w:spacing w:val="-4"/>
          <w:w w:val="95"/>
          <w:b/>
          <w:bCs/>
        </w:rPr>
        <w:t>A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96"/>
          <w:b/>
          <w:bCs/>
        </w:rPr>
        <w:t>CH</w:t>
      </w:r>
      <w:r>
        <w:rPr>
          <w:rFonts w:ascii="Arial" w:hAnsi="Arial" w:cs="Arial" w:eastAsia="Arial"/>
          <w:sz w:val="20"/>
          <w:szCs w:val="20"/>
          <w:color w:val="231F20"/>
          <w:spacing w:val="-3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-8"/>
          <w:w w:val="100"/>
          <w:b/>
          <w:bCs/>
        </w:rPr>
        <w:t>T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DETERMINE</w:t>
      </w:r>
      <w:r>
        <w:rPr>
          <w:rFonts w:ascii="Arial" w:hAnsi="Arial" w:cs="Arial" w:eastAsia="Arial"/>
          <w:sz w:val="20"/>
          <w:szCs w:val="20"/>
          <w:color w:val="231F20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94"/>
          <w:b/>
          <w:bCs/>
        </w:rPr>
        <w:t>ELIGIBILI</w:t>
      </w:r>
      <w:r>
        <w:rPr>
          <w:rFonts w:ascii="Arial" w:hAnsi="Arial" w:cs="Arial" w:eastAsia="Arial"/>
          <w:sz w:val="20"/>
          <w:szCs w:val="20"/>
          <w:color w:val="231F20"/>
          <w:spacing w:val="-4"/>
          <w:w w:val="94"/>
          <w:b/>
          <w:bCs/>
        </w:rPr>
        <w:t>T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94"/>
          <w:b/>
          <w:bCs/>
        </w:rPr>
        <w:t>Y</w:t>
      </w:r>
      <w:r>
        <w:rPr>
          <w:rFonts w:ascii="Arial" w:hAnsi="Arial" w:cs="Arial" w:eastAsia="Arial"/>
          <w:sz w:val="20"/>
          <w:szCs w:val="20"/>
          <w:color w:val="231F20"/>
          <w:spacing w:val="21"/>
          <w:w w:val="94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94"/>
          <w:b/>
          <w:bCs/>
        </w:rPr>
        <w:t>FOR</w:t>
      </w:r>
      <w:r>
        <w:rPr>
          <w:rFonts w:ascii="Arial" w:hAnsi="Arial" w:cs="Arial" w:eastAsia="Arial"/>
          <w:sz w:val="20"/>
          <w:szCs w:val="20"/>
          <w:color w:val="231F20"/>
          <w:spacing w:val="-7"/>
          <w:w w:val="94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TIAA: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(1)</w:t>
      </w:r>
      <w:r>
        <w:rPr>
          <w:rFonts w:ascii="Arial" w:hAnsi="Arial" w:cs="Arial" w:eastAsia="Arial"/>
          <w:sz w:val="17"/>
          <w:szCs w:val="17"/>
          <w:color w:val="231F20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Is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less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than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9"/>
          <w:w w:val="100"/>
        </w:rPr>
        <w:t>1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5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old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more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than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70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ears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old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4"/>
        </w:rPr>
        <w:t>(age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94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nearest</w:t>
      </w:r>
      <w:r>
        <w:rPr>
          <w:rFonts w:ascii="Arial" w:hAnsi="Arial" w:cs="Arial" w:eastAsia="Arial"/>
          <w:sz w:val="17"/>
          <w:szCs w:val="17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birthd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y)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date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of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this</w:t>
      </w:r>
      <w:r>
        <w:rPr>
          <w:rFonts w:ascii="Arial" w:hAnsi="Arial" w:cs="Arial" w:eastAsia="Arial"/>
          <w:sz w:val="17"/>
          <w:szCs w:val="17"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TIAA?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45" w:lineRule="exact"/>
        <w:ind w:left="400" w:right="-20"/>
        <w:jc w:val="left"/>
        <w:tabs>
          <w:tab w:pos="13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23"/>
          <w:w w:val="100"/>
          <w:position w:val="1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es</w:t>
        <w:tab/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</w:r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No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(2)</w:t>
      </w:r>
      <w:r>
        <w:rPr>
          <w:rFonts w:ascii="Arial" w:hAnsi="Arial" w:cs="Arial" w:eastAsia="Arial"/>
          <w:sz w:val="17"/>
          <w:szCs w:val="17"/>
          <w:color w:val="231F20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Is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policy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applied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joint</w:t>
      </w:r>
      <w:r>
        <w:rPr>
          <w:rFonts w:ascii="Arial" w:hAnsi="Arial" w:cs="Arial" w:eastAsia="Arial"/>
          <w:sz w:val="17"/>
          <w:szCs w:val="17"/>
          <w:color w:val="231F20"/>
          <w:spacing w:val="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li</w:t>
      </w:r>
      <w:r>
        <w:rPr>
          <w:rFonts w:ascii="Arial" w:hAnsi="Arial" w:cs="Arial" w:eastAsia="Arial"/>
          <w:sz w:val="17"/>
          <w:szCs w:val="17"/>
          <w:color w:val="231F20"/>
          <w:spacing w:val="-7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insurance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policy?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45" w:lineRule="exact"/>
        <w:ind w:left="400" w:right="-20"/>
        <w:jc w:val="left"/>
        <w:tabs>
          <w:tab w:pos="13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23"/>
          <w:w w:val="100"/>
          <w:position w:val="1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es</w:t>
        <w:tab/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</w:r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No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(3)</w:t>
      </w:r>
      <w:r>
        <w:rPr>
          <w:rFonts w:ascii="Arial" w:hAnsi="Arial" w:cs="Arial" w:eastAsia="Arial"/>
          <w:sz w:val="17"/>
          <w:szCs w:val="17"/>
          <w:color w:val="231F20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Does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to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al</w:t>
      </w:r>
      <w:r>
        <w:rPr>
          <w:rFonts w:ascii="Arial" w:hAnsi="Arial" w:cs="Arial" w:eastAsia="Arial"/>
          <w:sz w:val="17"/>
          <w:szCs w:val="17"/>
          <w:color w:val="231F20"/>
          <w:spacing w:val="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amount</w:t>
      </w:r>
      <w:r>
        <w:rPr>
          <w:rFonts w:ascii="Arial" w:hAnsi="Arial" w:cs="Arial" w:eastAsia="Arial"/>
          <w:sz w:val="17"/>
          <w:szCs w:val="17"/>
          <w:color w:val="231F20"/>
          <w:spacing w:val="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of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insurance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Insured</w:t>
      </w:r>
      <w:r>
        <w:rPr>
          <w:rFonts w:ascii="Arial" w:hAnsi="Arial" w:cs="Arial" w:eastAsia="Arial"/>
          <w:sz w:val="17"/>
          <w:szCs w:val="17"/>
          <w:color w:val="231F20"/>
          <w:spacing w:val="-16"/>
          <w:w w:val="100"/>
        </w:rPr>
        <w:t>’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color w:val="231F20"/>
          <w:spacing w:val="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li</w:t>
      </w:r>
      <w:r>
        <w:rPr>
          <w:rFonts w:ascii="Arial" w:hAnsi="Arial" w:cs="Arial" w:eastAsia="Arial"/>
          <w:sz w:val="17"/>
          <w:szCs w:val="17"/>
          <w:color w:val="231F20"/>
          <w:spacing w:val="-7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orce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with</w:t>
      </w:r>
      <w:r>
        <w:rPr>
          <w:rFonts w:ascii="Arial" w:hAnsi="Arial" w:cs="Arial" w:eastAsia="Arial"/>
          <w:sz w:val="17"/>
          <w:szCs w:val="17"/>
          <w:color w:val="231F20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Insurer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under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policies,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conditional</w:t>
      </w:r>
      <w:r>
        <w:rPr>
          <w:rFonts w:ascii="Arial" w:hAnsi="Arial" w:cs="Arial" w:eastAsia="Arial"/>
          <w:sz w:val="17"/>
          <w:szCs w:val="17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receipts,</w:t>
      </w:r>
      <w:r>
        <w:rPr>
          <w:rFonts w:ascii="Arial" w:hAnsi="Arial" w:cs="Arial" w:eastAsia="Arial"/>
          <w:sz w:val="17"/>
          <w:szCs w:val="17"/>
          <w:color w:val="231F20"/>
          <w:spacing w:val="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90" w:lineRule="exact"/>
        <w:ind w:left="40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-20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empora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Insurance</w:t>
      </w:r>
      <w:r>
        <w:rPr>
          <w:rFonts w:ascii="Arial" w:hAnsi="Arial" w:cs="Arial" w:eastAsia="Arial"/>
          <w:sz w:val="17"/>
          <w:szCs w:val="17"/>
          <w:color w:val="231F20"/>
          <w:spacing w:val="-1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Application</w:t>
      </w:r>
      <w:r>
        <w:rPr>
          <w:rFonts w:ascii="Arial" w:hAnsi="Arial" w:cs="Arial" w:eastAsia="Arial"/>
          <w:sz w:val="17"/>
          <w:szCs w:val="17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greements</w:t>
      </w:r>
      <w:r>
        <w:rPr>
          <w:rFonts w:ascii="Arial" w:hAnsi="Arial" w:cs="Arial" w:eastAsia="Arial"/>
          <w:sz w:val="17"/>
          <w:szCs w:val="17"/>
          <w:color w:val="231F20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x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ceed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$1,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</w:rPr>
        <w:t>0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</w:rPr>
        <w:t>0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0,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</w:rPr>
        <w:t>0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</w:rPr>
        <w:t>0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0?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45" w:lineRule="exact"/>
        <w:ind w:left="400" w:right="-20"/>
        <w:jc w:val="left"/>
        <w:tabs>
          <w:tab w:pos="13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23"/>
          <w:w w:val="100"/>
          <w:position w:val="1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es</w:t>
        <w:tab/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</w:r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No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190" w:lineRule="exact"/>
        <w:ind w:left="400" w:right="416" w:firstLine="-280"/>
        <w:jc w:val="both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(4)</w:t>
      </w:r>
      <w:r>
        <w:rPr>
          <w:rFonts w:ascii="Arial" w:hAnsi="Arial" w:cs="Arial" w:eastAsia="Arial"/>
          <w:sz w:val="17"/>
          <w:szCs w:val="17"/>
          <w:color w:val="231F20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past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90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s,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has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been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admi</w:t>
      </w:r>
      <w:r>
        <w:rPr>
          <w:rFonts w:ascii="Arial" w:hAnsi="Arial" w:cs="Arial" w:eastAsia="Arial"/>
          <w:sz w:val="17"/>
          <w:szCs w:val="17"/>
          <w:color w:val="231F20"/>
          <w:spacing w:val="-9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ted,</w:t>
      </w:r>
      <w:r>
        <w:rPr>
          <w:rFonts w:ascii="Arial" w:hAnsi="Arial" w:cs="Arial" w:eastAsia="Arial"/>
          <w:sz w:val="17"/>
          <w:szCs w:val="17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medically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advised</w:t>
      </w:r>
      <w:r>
        <w:rPr>
          <w:rFonts w:ascii="Arial" w:hAnsi="Arial" w:cs="Arial" w:eastAsia="Arial"/>
          <w:sz w:val="17"/>
          <w:szCs w:val="17"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to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admi</w:t>
      </w:r>
      <w:r>
        <w:rPr>
          <w:rFonts w:ascii="Arial" w:hAnsi="Arial" w:cs="Arial" w:eastAsia="Arial"/>
          <w:sz w:val="17"/>
          <w:szCs w:val="17"/>
          <w:color w:val="231F20"/>
          <w:spacing w:val="-9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ted</w:t>
      </w:r>
      <w:r>
        <w:rPr>
          <w:rFonts w:ascii="Arial" w:hAnsi="Arial" w:cs="Arial" w:eastAsia="Arial"/>
          <w:sz w:val="17"/>
          <w:szCs w:val="17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to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hospi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al</w:t>
      </w:r>
      <w:r>
        <w:rPr>
          <w:rFonts w:ascii="Arial" w:hAnsi="Arial" w:cs="Arial" w:eastAsia="Arial"/>
          <w:sz w:val="17"/>
          <w:szCs w:val="17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other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licensed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health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care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acili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color w:val="231F20"/>
          <w:spacing w:val="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had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surge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per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ormed</w:t>
      </w:r>
      <w:r>
        <w:rPr>
          <w:rFonts w:ascii="Arial" w:hAnsi="Arial" w:cs="Arial" w:eastAsia="Arial"/>
          <w:sz w:val="17"/>
          <w:szCs w:val="17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recommended,</w:t>
      </w:r>
      <w:r>
        <w:rPr>
          <w:rFonts w:ascii="Arial" w:hAnsi="Arial" w:cs="Arial" w:eastAsia="Arial"/>
          <w:sz w:val="17"/>
          <w:szCs w:val="17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been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medically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advised</w:t>
      </w:r>
      <w:r>
        <w:rPr>
          <w:rFonts w:ascii="Arial" w:hAnsi="Arial" w:cs="Arial" w:eastAsia="Arial"/>
          <w:sz w:val="17"/>
          <w:szCs w:val="17"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to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v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diagnostic</w:t>
      </w:r>
      <w:r>
        <w:rPr>
          <w:rFonts w:ascii="Arial" w:hAnsi="Arial" w:cs="Arial" w:eastAsia="Arial"/>
          <w:sz w:val="17"/>
          <w:szCs w:val="17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test</w:t>
      </w:r>
      <w:r>
        <w:rPr>
          <w:rFonts w:ascii="Arial" w:hAnsi="Arial" w:cs="Arial" w:eastAsia="Arial"/>
          <w:sz w:val="17"/>
          <w:szCs w:val="17"/>
          <w:color w:val="231F20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(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x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cluding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AIDS-related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test)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that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w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as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not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1"/>
        </w:rPr>
        <w:t>completed?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43" w:lineRule="exact"/>
        <w:ind w:left="400" w:right="-20"/>
        <w:jc w:val="left"/>
        <w:tabs>
          <w:tab w:pos="13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23"/>
          <w:w w:val="100"/>
          <w:position w:val="1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es</w:t>
        <w:tab/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</w:r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No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190" w:lineRule="exact"/>
        <w:ind w:left="400" w:right="504" w:firstLine="-280"/>
        <w:jc w:val="both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(5)</w:t>
      </w:r>
      <w:r>
        <w:rPr>
          <w:rFonts w:ascii="Arial" w:hAnsi="Arial" w:cs="Arial" w:eastAsia="Arial"/>
          <w:sz w:val="17"/>
          <w:szCs w:val="17"/>
          <w:color w:val="231F20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past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5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ears,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has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had,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been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treated</w:t>
      </w:r>
      <w:r>
        <w:rPr>
          <w:rFonts w:ascii="Arial" w:hAnsi="Arial" w:cs="Arial" w:eastAsia="Arial"/>
          <w:sz w:val="17"/>
          <w:szCs w:val="17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been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medically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advised</w:t>
      </w:r>
      <w:r>
        <w:rPr>
          <w:rFonts w:ascii="Arial" w:hAnsi="Arial" w:cs="Arial" w:eastAsia="Arial"/>
          <w:sz w:val="17"/>
          <w:szCs w:val="17"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to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treated</w:t>
      </w:r>
      <w:r>
        <w:rPr>
          <w:rFonts w:ascii="Arial" w:hAnsi="Arial" w:cs="Arial" w:eastAsia="Arial"/>
          <w:sz w:val="17"/>
          <w:szCs w:val="17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heart</w:t>
      </w:r>
      <w:r>
        <w:rPr>
          <w:rFonts w:ascii="Arial" w:hAnsi="Arial" w:cs="Arial" w:eastAsia="Arial"/>
          <w:sz w:val="17"/>
          <w:szCs w:val="17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disease,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2"/>
        </w:rPr>
        <w:t>stro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2"/>
        </w:rPr>
        <w:t>k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e,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cance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alcohol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color w:val="231F20"/>
          <w:spacing w:val="-4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ug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dependence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abuse?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43" w:lineRule="exact"/>
        <w:ind w:left="400" w:right="-20"/>
        <w:jc w:val="left"/>
        <w:tabs>
          <w:tab w:pos="13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23"/>
          <w:w w:val="100"/>
          <w:position w:val="1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es</w:t>
        <w:tab/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</w:r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No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(6)</w:t>
      </w:r>
      <w:r>
        <w:rPr>
          <w:rFonts w:ascii="Arial" w:hAnsi="Arial" w:cs="Arial" w:eastAsia="Arial"/>
          <w:sz w:val="17"/>
          <w:szCs w:val="17"/>
          <w:color w:val="231F20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Has</w:t>
      </w:r>
      <w:r>
        <w:rPr>
          <w:rFonts w:ascii="Arial" w:hAnsi="Arial" w:cs="Arial" w:eastAsia="Arial"/>
          <w:sz w:val="17"/>
          <w:szCs w:val="17"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medical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h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sician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diagnosed</w:t>
      </w:r>
      <w:r>
        <w:rPr>
          <w:rFonts w:ascii="Arial" w:hAnsi="Arial" w:cs="Arial" w:eastAsia="Arial"/>
          <w:sz w:val="17"/>
          <w:szCs w:val="17"/>
          <w:color w:val="231F20"/>
          <w:spacing w:val="-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as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ving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Hepatitis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C?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45" w:lineRule="exact"/>
        <w:ind w:left="400" w:right="-20"/>
        <w:jc w:val="left"/>
        <w:tabs>
          <w:tab w:pos="13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23"/>
          <w:w w:val="100"/>
          <w:position w:val="1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es</w:t>
        <w:tab/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</w:r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1"/>
        </w:rPr>
        <w:t>No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190" w:lineRule="exact"/>
        <w:ind w:left="400" w:right="510" w:firstLine="-280"/>
        <w:jc w:val="both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(7)</w:t>
      </w:r>
      <w:r>
        <w:rPr>
          <w:rFonts w:ascii="Arial" w:hAnsi="Arial" w:cs="Arial" w:eastAsia="Arial"/>
          <w:sz w:val="17"/>
          <w:szCs w:val="17"/>
          <w:color w:val="231F20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Has</w:t>
      </w:r>
      <w:r>
        <w:rPr>
          <w:rFonts w:ascii="Arial" w:hAnsi="Arial" w:cs="Arial" w:eastAsia="Arial"/>
          <w:sz w:val="17"/>
          <w:szCs w:val="17"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been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tested</w:t>
      </w:r>
      <w:r>
        <w:rPr>
          <w:rFonts w:ascii="Arial" w:hAnsi="Arial" w:cs="Arial" w:eastAsia="Arial"/>
          <w:sz w:val="17"/>
          <w:szCs w:val="17"/>
          <w:color w:val="231F20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positi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v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xposure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to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HIV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color w:val="231F20"/>
          <w:spacing w:val="-7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ection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been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diagnosed</w:t>
      </w:r>
      <w:r>
        <w:rPr>
          <w:rFonts w:ascii="Arial" w:hAnsi="Arial" w:cs="Arial" w:eastAsia="Arial"/>
          <w:sz w:val="17"/>
          <w:szCs w:val="17"/>
          <w:color w:val="231F20"/>
          <w:spacing w:val="-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as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ving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4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94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4"/>
        </w:rPr>
        <w:t>C</w:t>
      </w:r>
      <w:r>
        <w:rPr>
          <w:rFonts w:ascii="Arial" w:hAnsi="Arial" w:cs="Arial" w:eastAsia="Arial"/>
          <w:sz w:val="17"/>
          <w:szCs w:val="17"/>
          <w:color w:val="231F20"/>
          <w:spacing w:val="5"/>
          <w:w w:val="94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AIDS</w:t>
      </w:r>
      <w:r>
        <w:rPr>
          <w:rFonts w:ascii="Arial" w:hAnsi="Arial" w:cs="Arial" w:eastAsia="Arial"/>
          <w:sz w:val="17"/>
          <w:szCs w:val="17"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caused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b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HIV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color w:val="231F20"/>
          <w:spacing w:val="-7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ection,</w:t>
      </w:r>
      <w:r>
        <w:rPr>
          <w:rFonts w:ascii="Arial" w:hAnsi="Arial" w:cs="Arial" w:eastAsia="Arial"/>
          <w:sz w:val="17"/>
          <w:szCs w:val="17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other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si</w:t>
      </w:r>
      <w:r>
        <w:rPr>
          <w:rFonts w:ascii="Arial" w:hAnsi="Arial" w:cs="Arial" w:eastAsia="Arial"/>
          <w:sz w:val="17"/>
          <w:szCs w:val="17"/>
          <w:color w:val="231F20"/>
          <w:spacing w:val="-9"/>
          <w:w w:val="100"/>
        </w:rPr>
        <w:t>c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kness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condition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deri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v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from</w:t>
      </w:r>
      <w:r>
        <w:rPr>
          <w:rFonts w:ascii="Arial" w:hAnsi="Arial" w:cs="Arial" w:eastAsia="Arial"/>
          <w:sz w:val="17"/>
          <w:szCs w:val="17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su</w:t>
      </w:r>
      <w:r>
        <w:rPr>
          <w:rFonts w:ascii="Arial" w:hAnsi="Arial" w:cs="Arial" w:eastAsia="Arial"/>
          <w:sz w:val="17"/>
          <w:szCs w:val="17"/>
          <w:color w:val="231F20"/>
          <w:spacing w:val="-9"/>
          <w:w w:val="100"/>
        </w:rPr>
        <w:t>c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5"/>
        </w:rPr>
        <w:t>in</w:t>
      </w:r>
      <w:r>
        <w:rPr>
          <w:rFonts w:ascii="Arial" w:hAnsi="Arial" w:cs="Arial" w:eastAsia="Arial"/>
          <w:sz w:val="17"/>
          <w:szCs w:val="17"/>
          <w:color w:val="231F20"/>
          <w:spacing w:val="-7"/>
          <w:w w:val="105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9"/>
        </w:rPr>
        <w:t>ection?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23" w:lineRule="exact"/>
        <w:ind w:left="400" w:right="-20"/>
        <w:jc w:val="left"/>
        <w:tabs>
          <w:tab w:pos="13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1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23"/>
          <w:w w:val="100"/>
          <w:position w:val="-1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-1"/>
        </w:rPr>
        <w:t>es</w:t>
        <w:tab/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-1"/>
        </w:rPr>
      </w:r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1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-1"/>
        </w:rPr>
        <w:t>No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2" w:after="0" w:line="220" w:lineRule="exact"/>
        <w:ind w:left="120" w:right="1465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DO</w:t>
      </w:r>
      <w:r>
        <w:rPr>
          <w:rFonts w:ascii="Arial" w:hAnsi="Arial" w:cs="Arial" w:eastAsia="Arial"/>
          <w:sz w:val="20"/>
          <w:szCs w:val="20"/>
          <w:color w:val="231F20"/>
          <w:spacing w:val="11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color w:val="231F20"/>
          <w:spacing w:val="-8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0"/>
          <w:szCs w:val="20"/>
          <w:color w:val="231F20"/>
          <w:spacing w:val="24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96"/>
          <w:b/>
          <w:bCs/>
        </w:rPr>
        <w:t>P</w:t>
      </w:r>
      <w:r>
        <w:rPr>
          <w:rFonts w:ascii="Arial" w:hAnsi="Arial" w:cs="Arial" w:eastAsia="Arial"/>
          <w:sz w:val="20"/>
          <w:szCs w:val="20"/>
          <w:color w:val="231F20"/>
          <w:spacing w:val="-2"/>
          <w:w w:val="96"/>
          <w:b/>
          <w:bCs/>
        </w:rPr>
        <w:t>R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96"/>
          <w:b/>
          <w:bCs/>
        </w:rPr>
        <w:t>OCEED</w:t>
      </w:r>
      <w:r>
        <w:rPr>
          <w:rFonts w:ascii="Arial" w:hAnsi="Arial" w:cs="Arial" w:eastAsia="Arial"/>
          <w:sz w:val="20"/>
          <w:szCs w:val="20"/>
          <w:color w:val="231F20"/>
          <w:spacing w:val="13"/>
          <w:w w:val="96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OR</w:t>
      </w:r>
      <w:r>
        <w:rPr>
          <w:rFonts w:ascii="Arial" w:hAnsi="Arial" w:cs="Arial" w:eastAsia="Arial"/>
          <w:sz w:val="20"/>
          <w:szCs w:val="20"/>
          <w:color w:val="231F20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SUBMIT</w:t>
      </w:r>
      <w:r>
        <w:rPr>
          <w:rFonts w:ascii="Arial" w:hAnsi="Arial" w:cs="Arial" w:eastAsia="Arial"/>
          <w:sz w:val="20"/>
          <w:szCs w:val="20"/>
          <w:color w:val="231F20"/>
          <w:spacing w:val="27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THIS</w:t>
      </w:r>
      <w:r>
        <w:rPr>
          <w:rFonts w:ascii="Arial" w:hAnsi="Arial" w:cs="Arial" w:eastAsia="Arial"/>
          <w:sz w:val="20"/>
          <w:szCs w:val="20"/>
          <w:color w:val="231F20"/>
          <w:spacing w:val="16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FORM</w:t>
      </w:r>
      <w:r>
        <w:rPr>
          <w:rFonts w:ascii="Arial" w:hAnsi="Arial" w:cs="Arial" w:eastAsia="Arial"/>
          <w:sz w:val="20"/>
          <w:szCs w:val="20"/>
          <w:color w:val="231F20"/>
          <w:spacing w:val="2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IF</w:t>
      </w:r>
      <w:r>
        <w:rPr>
          <w:rFonts w:ascii="Arial" w:hAnsi="Arial" w:cs="Arial" w:eastAsia="Arial"/>
          <w:sz w:val="20"/>
          <w:szCs w:val="20"/>
          <w:color w:val="231F20"/>
          <w:spacing w:val="-2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ANY</w:t>
      </w:r>
      <w:r>
        <w:rPr>
          <w:rFonts w:ascii="Arial" w:hAnsi="Arial" w:cs="Arial" w:eastAsia="Arial"/>
          <w:sz w:val="20"/>
          <w:szCs w:val="20"/>
          <w:color w:val="231F20"/>
          <w:spacing w:val="6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ANSWER</w:t>
      </w:r>
      <w:r>
        <w:rPr>
          <w:rFonts w:ascii="Arial" w:hAnsi="Arial" w:cs="Arial" w:eastAsia="Arial"/>
          <w:sz w:val="20"/>
          <w:szCs w:val="20"/>
          <w:color w:val="231F20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-8"/>
          <w:w w:val="100"/>
          <w:b/>
          <w:bCs/>
        </w:rPr>
        <w:t>T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color w:val="231F20"/>
          <w:spacing w:val="-21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THE</w:t>
      </w:r>
      <w:r>
        <w:rPr>
          <w:rFonts w:ascii="Arial" w:hAnsi="Arial" w:cs="Arial" w:eastAsia="Arial"/>
          <w:sz w:val="20"/>
          <w:szCs w:val="20"/>
          <w:color w:val="231F20"/>
          <w:spacing w:val="-15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AB</w:t>
      </w:r>
      <w:r>
        <w:rPr>
          <w:rFonts w:ascii="Arial" w:hAnsi="Arial" w:cs="Arial" w:eastAsia="Arial"/>
          <w:sz w:val="20"/>
          <w:szCs w:val="20"/>
          <w:color w:val="231F20"/>
          <w:spacing w:val="-11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VE</w:t>
      </w:r>
      <w:r>
        <w:rPr>
          <w:rFonts w:ascii="Arial" w:hAnsi="Arial" w:cs="Arial" w:eastAsia="Arial"/>
          <w:sz w:val="20"/>
          <w:szCs w:val="20"/>
          <w:color w:val="231F20"/>
          <w:spacing w:val="7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QUE</w:t>
      </w:r>
      <w:r>
        <w:rPr>
          <w:rFonts w:ascii="Arial" w:hAnsi="Arial" w:cs="Arial" w:eastAsia="Arial"/>
          <w:sz w:val="20"/>
          <w:szCs w:val="20"/>
          <w:color w:val="231F20"/>
          <w:spacing w:val="-4"/>
          <w:w w:val="100"/>
          <w:b/>
          <w:bCs/>
        </w:rPr>
        <w:t>S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TIONS</w:t>
      </w:r>
      <w:r>
        <w:rPr>
          <w:rFonts w:ascii="Arial" w:hAnsi="Arial" w:cs="Arial" w:eastAsia="Arial"/>
          <w:sz w:val="20"/>
          <w:szCs w:val="20"/>
          <w:color w:val="231F20"/>
          <w:spacing w:val="43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3"/>
          <w:b/>
          <w:bCs/>
        </w:rPr>
        <w:t>IS</w:t>
      </w:r>
      <w:r>
        <w:rPr>
          <w:rFonts w:ascii="Arial" w:hAnsi="Arial" w:cs="Arial" w:eastAsia="Arial"/>
          <w:sz w:val="20"/>
          <w:szCs w:val="20"/>
          <w:color w:val="231F20"/>
          <w:spacing w:val="-29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YE</w:t>
      </w:r>
      <w:r>
        <w:rPr>
          <w:rFonts w:ascii="Arial" w:hAnsi="Arial" w:cs="Arial" w:eastAsia="Arial"/>
          <w:sz w:val="20"/>
          <w:szCs w:val="20"/>
          <w:color w:val="231F20"/>
          <w:spacing w:val="-4"/>
          <w:w w:val="100"/>
          <w:b/>
          <w:bCs/>
        </w:rPr>
        <w:t>S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3"/>
          <w:b/>
          <w:bCs/>
        </w:rPr>
        <w:t>,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3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TIAA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IS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0"/>
          <w:szCs w:val="20"/>
          <w:color w:val="231F20"/>
          <w:spacing w:val="-8"/>
          <w:w w:val="100"/>
          <w:b/>
          <w:bCs/>
        </w:rPr>
        <w:t>O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0"/>
          <w:szCs w:val="20"/>
          <w:color w:val="231F20"/>
          <w:spacing w:val="-7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31F20"/>
          <w:spacing w:val="-20"/>
          <w:w w:val="100"/>
          <w:b/>
          <w:bCs/>
        </w:rPr>
        <w:t>A</w:t>
      </w:r>
      <w:r>
        <w:rPr>
          <w:rFonts w:ascii="Arial" w:hAnsi="Arial" w:cs="Arial" w:eastAsia="Arial"/>
          <w:sz w:val="20"/>
          <w:szCs w:val="20"/>
          <w:color w:val="231F20"/>
          <w:spacing w:val="-20"/>
          <w:w w:val="100"/>
          <w:b/>
          <w:bCs/>
        </w:rPr>
        <w:t>V</w:t>
      </w:r>
      <w:r>
        <w:rPr>
          <w:rFonts w:ascii="Arial" w:hAnsi="Arial" w:cs="Arial" w:eastAsia="Arial"/>
          <w:sz w:val="20"/>
          <w:szCs w:val="20"/>
          <w:color w:val="231F20"/>
          <w:spacing w:val="0"/>
          <w:w w:val="100"/>
          <w:b/>
          <w:bCs/>
        </w:rPr>
        <w:t>AILABLE.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231F20"/>
          <w:spacing w:val="0"/>
          <w:w w:val="81"/>
          <w:b/>
          <w:bCs/>
        </w:rPr>
        <w:t>AGENT</w:t>
      </w:r>
      <w:r>
        <w:rPr>
          <w:rFonts w:ascii="Times New Roman" w:hAnsi="Times New Roman" w:cs="Times New Roman" w:eastAsia="Times New Roman"/>
          <w:sz w:val="17"/>
          <w:szCs w:val="17"/>
          <w:color w:val="231F20"/>
          <w:spacing w:val="3"/>
          <w:w w:val="81"/>
          <w:b/>
          <w:bCs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31F20"/>
          <w:spacing w:val="-10"/>
          <w:w w:val="84"/>
          <w:b/>
          <w:bCs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31F20"/>
          <w:spacing w:val="0"/>
          <w:w w:val="79"/>
          <w:b/>
          <w:bCs/>
        </w:rPr>
        <w:t>TTES</w:t>
      </w:r>
      <w:r>
        <w:rPr>
          <w:rFonts w:ascii="Times New Roman" w:hAnsi="Times New Roman" w:cs="Times New Roman" w:eastAsia="Times New Roman"/>
          <w:sz w:val="17"/>
          <w:szCs w:val="17"/>
          <w:color w:val="231F20"/>
          <w:spacing w:val="-10"/>
          <w:w w:val="79"/>
          <w:b/>
          <w:bCs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231F20"/>
          <w:spacing w:val="-10"/>
          <w:w w:val="84"/>
          <w:b/>
          <w:bCs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31F20"/>
          <w:spacing w:val="0"/>
          <w:w w:val="80"/>
          <w:b/>
          <w:bCs/>
        </w:rPr>
        <w:t>TION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83" w:after="0" w:line="240" w:lineRule="auto"/>
        <w:ind w:left="120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ate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19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oll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4"/>
        </w:rPr>
        <w:t>wing: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84" w:after="0" w:line="240" w:lineRule="auto"/>
        <w:ind w:left="120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-24"/>
          <w:w w:val="100"/>
        </w:rPr>
        <w:t>1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.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v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xplained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insure</w:t>
      </w:r>
      <w:r>
        <w:rPr>
          <w:rFonts w:ascii="Arial" w:hAnsi="Arial" w:cs="Arial" w:eastAsia="Arial"/>
          <w:sz w:val="17"/>
          <w:szCs w:val="17"/>
          <w:color w:val="231F20"/>
          <w:spacing w:val="4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-16"/>
          <w:w w:val="100"/>
        </w:rPr>
        <w:t>’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procedures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accepting</w:t>
      </w:r>
      <w:r>
        <w:rPr>
          <w:rFonts w:ascii="Arial" w:hAnsi="Arial" w:cs="Arial" w:eastAsia="Arial"/>
          <w:sz w:val="17"/>
          <w:szCs w:val="17"/>
          <w:color w:val="231F20"/>
          <w:spacing w:val="-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premium</w:t>
      </w:r>
      <w:r>
        <w:rPr>
          <w:rFonts w:ascii="Arial" w:hAnsi="Arial" w:cs="Arial" w:eastAsia="Arial"/>
          <w:sz w:val="17"/>
          <w:szCs w:val="17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with</w:t>
      </w:r>
      <w:r>
        <w:rPr>
          <w:rFonts w:ascii="Arial" w:hAnsi="Arial" w:cs="Arial" w:eastAsia="Arial"/>
          <w:sz w:val="17"/>
          <w:szCs w:val="17"/>
          <w:color w:val="231F20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li</w:t>
      </w:r>
      <w:r>
        <w:rPr>
          <w:rFonts w:ascii="Arial" w:hAnsi="Arial" w:cs="Arial" w:eastAsia="Arial"/>
          <w:sz w:val="17"/>
          <w:szCs w:val="17"/>
          <w:color w:val="231F20"/>
          <w:spacing w:val="-7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insurance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application.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84" w:after="0" w:line="240" w:lineRule="auto"/>
        <w:ind w:left="120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2.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v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ob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ained</w:t>
      </w:r>
      <w:r>
        <w:rPr>
          <w:rFonts w:ascii="Arial" w:hAnsi="Arial" w:cs="Arial" w:eastAsia="Arial"/>
          <w:sz w:val="17"/>
          <w:szCs w:val="17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accurately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recorded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ans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w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ers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to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questions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20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empora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Insurance</w:t>
      </w:r>
      <w:r>
        <w:rPr>
          <w:rFonts w:ascii="Arial" w:hAnsi="Arial" w:cs="Arial" w:eastAsia="Arial"/>
          <w:sz w:val="17"/>
          <w:szCs w:val="17"/>
          <w:color w:val="231F20"/>
          <w:spacing w:val="-1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Application</w:t>
      </w:r>
      <w:r>
        <w:rPr>
          <w:rFonts w:ascii="Arial" w:hAnsi="Arial" w:cs="Arial" w:eastAsia="Arial"/>
          <w:sz w:val="17"/>
          <w:szCs w:val="17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2"/>
        </w:rPr>
        <w:t>greement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90" w:lineRule="exact"/>
        <w:ind w:left="120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94"/>
        </w:rPr>
        <w:t>(TIAA)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94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this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submission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orm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from</w:t>
      </w:r>
      <w:r>
        <w:rPr>
          <w:rFonts w:ascii="Arial" w:hAnsi="Arial" w:cs="Arial" w:eastAsia="Arial"/>
          <w:sz w:val="17"/>
          <w:szCs w:val="17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wne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92" w:after="0" w:line="190" w:lineRule="exact"/>
        <w:ind w:left="1200" w:right="103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3.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v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xplained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terms</w:t>
      </w:r>
      <w:r>
        <w:rPr>
          <w:rFonts w:ascii="Arial" w:hAnsi="Arial" w:cs="Arial" w:eastAsia="Arial"/>
          <w:sz w:val="17"/>
          <w:szCs w:val="17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of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TIAA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to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wne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including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terms</w:t>
      </w:r>
      <w:r>
        <w:rPr>
          <w:rFonts w:ascii="Arial" w:hAnsi="Arial" w:cs="Arial" w:eastAsia="Arial"/>
          <w:sz w:val="17"/>
          <w:szCs w:val="17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that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c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v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erage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will</w:t>
      </w:r>
      <w:r>
        <w:rPr>
          <w:rFonts w:ascii="Arial" w:hAnsi="Arial" w:cs="Arial" w:eastAsia="Arial"/>
          <w:sz w:val="17"/>
          <w:szCs w:val="17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not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begin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if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of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3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TIAA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questions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are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ans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w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ered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66"/>
        </w:rPr>
        <w:t>“</w:t>
      </w:r>
      <w:r>
        <w:rPr>
          <w:rFonts w:ascii="Arial" w:hAnsi="Arial" w:cs="Arial" w:eastAsia="Arial"/>
          <w:sz w:val="17"/>
          <w:szCs w:val="17"/>
          <w:color w:val="231F20"/>
          <w:spacing w:val="-23"/>
          <w:w w:val="91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16"/>
        </w:rPr>
        <w:t>es”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le</w:t>
      </w:r>
      <w:r>
        <w:rPr>
          <w:rFonts w:ascii="Arial" w:hAnsi="Arial" w:cs="Arial" w:eastAsia="Arial"/>
          <w:sz w:val="17"/>
          <w:szCs w:val="17"/>
          <w:color w:val="231F20"/>
          <w:spacing w:val="-9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blank</w:t>
      </w:r>
      <w:r>
        <w:rPr>
          <w:rFonts w:ascii="Arial" w:hAnsi="Arial" w:cs="Arial" w:eastAsia="Arial"/>
          <w:sz w:val="17"/>
          <w:szCs w:val="17"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date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TIAA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is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signed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b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wner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premium</w:t>
      </w:r>
      <w:r>
        <w:rPr>
          <w:rFonts w:ascii="Arial" w:hAnsi="Arial" w:cs="Arial" w:eastAsia="Arial"/>
          <w:sz w:val="17"/>
          <w:szCs w:val="17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is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paid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that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if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ans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w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ers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are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alse,</w:t>
      </w:r>
      <w:r>
        <w:rPr>
          <w:rFonts w:ascii="Arial" w:hAnsi="Arial" w:cs="Arial" w:eastAsia="Arial"/>
          <w:sz w:val="17"/>
          <w:szCs w:val="17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tempora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insurance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might</w:t>
      </w:r>
      <w:r>
        <w:rPr>
          <w:rFonts w:ascii="Arial" w:hAnsi="Arial" w:cs="Arial" w:eastAsia="Arial"/>
          <w:sz w:val="17"/>
          <w:szCs w:val="17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denied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declined.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90" w:after="0" w:line="190" w:lineRule="exact"/>
        <w:ind w:left="1200" w:right="478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4.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v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also</w:t>
      </w:r>
      <w:r>
        <w:rPr>
          <w:rFonts w:ascii="Arial" w:hAnsi="Arial" w:cs="Arial" w:eastAsia="Arial"/>
          <w:sz w:val="17"/>
          <w:szCs w:val="17"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xplained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that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wner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must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w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are</w:t>
      </w:r>
      <w:r>
        <w:rPr>
          <w:rFonts w:ascii="Arial" w:hAnsi="Arial" w:cs="Arial" w:eastAsia="Arial"/>
          <w:sz w:val="17"/>
          <w:szCs w:val="17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that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9"/>
          <w:w w:val="100"/>
        </w:rPr>
        <w:t>c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hanges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to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5"/>
        </w:rPr>
        <w:t>in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5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1"/>
        </w:rPr>
        <w:t>ormation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1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ob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ained</w:t>
      </w:r>
      <w:r>
        <w:rPr>
          <w:rFonts w:ascii="Arial" w:hAnsi="Arial" w:cs="Arial" w:eastAsia="Arial"/>
          <w:sz w:val="17"/>
          <w:szCs w:val="17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b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me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when</w:t>
      </w:r>
      <w:r>
        <w:rPr>
          <w:rFonts w:ascii="Arial" w:hAnsi="Arial" w:cs="Arial" w:eastAsia="Arial"/>
          <w:sz w:val="17"/>
          <w:szCs w:val="17"/>
          <w:color w:val="231F20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7"/>
        </w:rPr>
        <w:t>as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97"/>
        </w:rPr>
        <w:t>k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7"/>
        </w:rPr>
        <w:t>ed</w:t>
      </w:r>
      <w:r>
        <w:rPr>
          <w:rFonts w:ascii="Arial" w:hAnsi="Arial" w:cs="Arial" w:eastAsia="Arial"/>
          <w:sz w:val="17"/>
          <w:szCs w:val="17"/>
          <w:color w:val="231F20"/>
          <w:spacing w:val="-16"/>
          <w:w w:val="97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TIAA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questions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this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submission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orm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must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pr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vided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b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wner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4"/>
        </w:rPr>
        <w:t>when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4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completing</w:t>
      </w:r>
      <w:r>
        <w:rPr>
          <w:rFonts w:ascii="Arial" w:hAnsi="Arial" w:cs="Arial" w:eastAsia="Arial"/>
          <w:sz w:val="17"/>
          <w:szCs w:val="17"/>
          <w:color w:val="231F20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TIAA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application</w:t>
      </w:r>
      <w:r>
        <w:rPr>
          <w:rFonts w:ascii="Arial" w:hAnsi="Arial" w:cs="Arial" w:eastAsia="Arial"/>
          <w:sz w:val="17"/>
          <w:szCs w:val="17"/>
          <w:color w:val="231F20"/>
          <w:spacing w:val="-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because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ormation</w:t>
      </w:r>
      <w:r>
        <w:rPr>
          <w:rFonts w:ascii="Arial" w:hAnsi="Arial" w:cs="Arial" w:eastAsia="Arial"/>
          <w:sz w:val="17"/>
          <w:szCs w:val="17"/>
          <w:color w:val="231F20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pr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vided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on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TIAA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application</w:t>
      </w:r>
      <w:r>
        <w:rPr>
          <w:rFonts w:ascii="Arial" w:hAnsi="Arial" w:cs="Arial" w:eastAsia="Arial"/>
          <w:sz w:val="17"/>
          <w:szCs w:val="17"/>
          <w:color w:val="231F20"/>
          <w:spacing w:val="-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must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be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accurate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87" w:lineRule="exact"/>
        <w:ind w:left="120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up-to-date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at</w:t>
      </w:r>
      <w:r>
        <w:rPr>
          <w:rFonts w:ascii="Arial" w:hAnsi="Arial" w:cs="Arial" w:eastAsia="Arial"/>
          <w:sz w:val="17"/>
          <w:szCs w:val="17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time</w:t>
      </w:r>
      <w:r>
        <w:rPr>
          <w:rFonts w:ascii="Arial" w:hAnsi="Arial" w:cs="Arial" w:eastAsia="Arial"/>
          <w:sz w:val="17"/>
          <w:szCs w:val="17"/>
          <w:color w:val="231F20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TIAA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application</w:t>
      </w:r>
      <w:r>
        <w:rPr>
          <w:rFonts w:ascii="Arial" w:hAnsi="Arial" w:cs="Arial" w:eastAsia="Arial"/>
          <w:sz w:val="17"/>
          <w:szCs w:val="17"/>
          <w:color w:val="231F20"/>
          <w:spacing w:val="-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are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signed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b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Insured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and</w:t>
      </w:r>
      <w:r>
        <w:rPr>
          <w:rFonts w:ascii="Arial" w:hAnsi="Arial" w:cs="Arial" w:eastAsia="Arial"/>
          <w:sz w:val="17"/>
          <w:szCs w:val="17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the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roposed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5"/>
        </w:rPr>
        <w:t>wne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5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340" w:bottom="0" w:left="600" w:right="620"/>
        </w:sectPr>
      </w:pPr>
      <w:rPr/>
    </w:p>
    <w:p>
      <w:pPr>
        <w:spacing w:before="35" w:after="0" w:line="195" w:lineRule="exact"/>
        <w:ind w:left="120" w:right="-65"/>
        <w:jc w:val="left"/>
        <w:tabs>
          <w:tab w:pos="546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231F20"/>
          <w:spacing w:val="-3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1"/>
        </w:rPr>
        <w:t>gent/Bro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1"/>
        </w:rPr>
        <w:t>k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er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9"/>
        </w:rPr>
        <w:t>signa</w:t>
      </w:r>
      <w:r>
        <w:rPr>
          <w:rFonts w:ascii="Arial" w:hAnsi="Arial" w:cs="Arial" w:eastAsia="Arial"/>
          <w:sz w:val="17"/>
          <w:szCs w:val="17"/>
          <w:color w:val="231F20"/>
          <w:spacing w:val="-4"/>
          <w:w w:val="99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  <w:t>ure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u w:val="single" w:color="221E1F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u w:val="single" w:color="221E1F"/>
        </w:rPr>
        <w:tab/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u w:val="single" w:color="221E1F"/>
        </w:rPr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5" w:after="0" w:line="195" w:lineRule="exact"/>
        <w:ind w:right="-20"/>
        <w:jc w:val="left"/>
        <w:tabs>
          <w:tab w:pos="5300" w:val="left"/>
        </w:tabs>
        <w:rPr>
          <w:rFonts w:ascii="Arial" w:hAnsi="Arial" w:cs="Arial" w:eastAsia="Arial"/>
          <w:sz w:val="17"/>
          <w:szCs w:val="17"/>
        </w:rPr>
      </w:pPr>
      <w:rPr/>
      <w:r>
        <w:rPr/>
        <w:br w:type="column"/>
      </w:r>
      <w:r>
        <w:rPr>
          <w:rFonts w:ascii="Arial" w:hAnsi="Arial" w:cs="Arial" w:eastAsia="Arial"/>
          <w:sz w:val="17"/>
          <w:szCs w:val="17"/>
          <w:color w:val="231F20"/>
          <w:w w:val="99"/>
        </w:rPr>
        <w:t>Date</w:t>
      </w:r>
      <w:r>
        <w:rPr>
          <w:rFonts w:ascii="Arial" w:hAnsi="Arial" w:cs="Arial" w:eastAsia="Arial"/>
          <w:sz w:val="17"/>
          <w:szCs w:val="17"/>
          <w:color w:val="231F20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u w:val="single" w:color="221E1F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u w:val="single" w:color="221E1F"/>
        </w:rPr>
        <w:tab/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u w:val="single" w:color="221E1F"/>
        </w:rPr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0" w:right="620"/>
          <w:cols w:num="2" w:equalWidth="0">
            <w:col w:w="5475" w:space="124"/>
            <w:col w:w="5421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1" w:after="0" w:line="240" w:lineRule="auto"/>
        <w:ind w:left="12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19"/>
          <w:szCs w:val="19"/>
          <w:color w:val="231F20"/>
          <w:spacing w:val="-4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w</w:t>
      </w:r>
      <w:r>
        <w:rPr>
          <w:rFonts w:ascii="Arial" w:hAnsi="Arial" w:cs="Arial" w:eastAsia="Arial"/>
          <w:sz w:val="19"/>
          <w:szCs w:val="19"/>
          <w:color w:val="231F20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does</w:t>
      </w:r>
      <w:r>
        <w:rPr>
          <w:rFonts w:ascii="Arial" w:hAnsi="Arial" w:cs="Arial" w:eastAsia="Arial"/>
          <w:sz w:val="19"/>
          <w:szCs w:val="19"/>
          <w:color w:val="231F20"/>
          <w:spacing w:val="-13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the</w:t>
      </w:r>
      <w:r>
        <w:rPr>
          <w:rFonts w:ascii="Arial" w:hAnsi="Arial" w:cs="Arial" w:eastAsia="Arial"/>
          <w:sz w:val="19"/>
          <w:szCs w:val="19"/>
          <w:color w:val="231F20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97"/>
          <w:b/>
          <w:bCs/>
        </w:rPr>
        <w:t>P</w:t>
      </w:r>
      <w:r>
        <w:rPr>
          <w:rFonts w:ascii="Arial" w:hAnsi="Arial" w:cs="Arial" w:eastAsia="Arial"/>
          <w:sz w:val="19"/>
          <w:szCs w:val="19"/>
          <w:color w:val="231F20"/>
          <w:spacing w:val="-5"/>
          <w:w w:val="97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97"/>
          <w:b/>
          <w:bCs/>
        </w:rPr>
        <w:t>oposed</w:t>
      </w:r>
      <w:r>
        <w:rPr>
          <w:rFonts w:ascii="Arial" w:hAnsi="Arial" w:cs="Arial" w:eastAsia="Arial"/>
          <w:sz w:val="19"/>
          <w:szCs w:val="19"/>
          <w:color w:val="231F20"/>
          <w:spacing w:val="2"/>
          <w:w w:val="97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Insu</w:t>
      </w:r>
      <w:r>
        <w:rPr>
          <w:rFonts w:ascii="Arial" w:hAnsi="Arial" w:cs="Arial" w:eastAsia="Arial"/>
          <w:sz w:val="19"/>
          <w:szCs w:val="19"/>
          <w:color w:val="231F20"/>
          <w:spacing w:val="-6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ed</w:t>
      </w:r>
      <w:r>
        <w:rPr>
          <w:rFonts w:ascii="Arial" w:hAnsi="Arial" w:cs="Arial" w:eastAsia="Arial"/>
          <w:sz w:val="19"/>
          <w:szCs w:val="19"/>
          <w:color w:val="231F20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-4"/>
          <w:w w:val="100"/>
          <w:b/>
          <w:bCs/>
        </w:rPr>
        <w:t>w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ant</w:t>
      </w:r>
      <w:r>
        <w:rPr>
          <w:rFonts w:ascii="Arial" w:hAnsi="Arial" w:cs="Arial" w:eastAsia="Arial"/>
          <w:sz w:val="19"/>
          <w:szCs w:val="19"/>
          <w:color w:val="231F20"/>
          <w:spacing w:val="2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-4"/>
          <w:w w:val="100"/>
          <w:b/>
          <w:bCs/>
        </w:rPr>
        <w:t>t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19"/>
          <w:szCs w:val="19"/>
          <w:color w:val="231F20"/>
          <w:spacing w:val="1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19"/>
          <w:szCs w:val="19"/>
          <w:color w:val="231F20"/>
          <w:spacing w:val="-4"/>
          <w:w w:val="100"/>
          <w:b/>
          <w:bCs/>
        </w:rPr>
        <w:t>a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the</w:t>
      </w:r>
      <w:r>
        <w:rPr>
          <w:rFonts w:ascii="Arial" w:hAnsi="Arial" w:cs="Arial" w:eastAsia="Arial"/>
          <w:sz w:val="19"/>
          <w:szCs w:val="19"/>
          <w:color w:val="231F20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initial</w:t>
      </w:r>
      <w:r>
        <w:rPr>
          <w:rFonts w:ascii="Arial" w:hAnsi="Arial" w:cs="Arial" w:eastAsia="Arial"/>
          <w:sz w:val="19"/>
          <w:szCs w:val="19"/>
          <w:color w:val="231F20"/>
          <w:spacing w:val="10"/>
          <w:w w:val="100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19"/>
          <w:szCs w:val="19"/>
          <w:color w:val="231F20"/>
          <w:spacing w:val="-6"/>
          <w:w w:val="100"/>
          <w:b/>
          <w:bCs/>
        </w:rPr>
        <w:t>r</w:t>
      </w:r>
      <w:r>
        <w:rPr>
          <w:rFonts w:ascii="Arial" w:hAnsi="Arial" w:cs="Arial" w:eastAsia="Arial"/>
          <w:sz w:val="19"/>
          <w:szCs w:val="19"/>
          <w:color w:val="231F20"/>
          <w:spacing w:val="0"/>
          <w:w w:val="100"/>
          <w:b/>
          <w:bCs/>
        </w:rPr>
        <w:t>emium?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41" w:lineRule="exact"/>
        <w:ind w:left="12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3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3"/>
        </w:rPr>
        <w:t>Electronic</w:t>
      </w:r>
      <w:r>
        <w:rPr>
          <w:rFonts w:ascii="Arial" w:hAnsi="Arial" w:cs="Arial" w:eastAsia="Arial"/>
          <w:sz w:val="17"/>
          <w:szCs w:val="17"/>
          <w:color w:val="231F20"/>
          <w:spacing w:val="-7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9"/>
          <w:w w:val="97"/>
          <w:position w:val="3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7"/>
          <w:position w:val="3"/>
        </w:rPr>
        <w:t>unds</w:t>
      </w:r>
      <w:r>
        <w:rPr>
          <w:rFonts w:ascii="Arial" w:hAnsi="Arial" w:cs="Arial" w:eastAsia="Arial"/>
          <w:sz w:val="17"/>
          <w:szCs w:val="17"/>
          <w:color w:val="231F20"/>
          <w:spacing w:val="-15"/>
          <w:w w:val="97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20"/>
          <w:w w:val="100"/>
          <w:position w:val="3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3"/>
        </w:rPr>
        <w:t>rans</w:t>
      </w:r>
      <w:r>
        <w:rPr>
          <w:rFonts w:ascii="Arial" w:hAnsi="Arial" w:cs="Arial" w:eastAsia="Arial"/>
          <w:sz w:val="17"/>
          <w:szCs w:val="17"/>
          <w:color w:val="231F20"/>
          <w:spacing w:val="-7"/>
          <w:w w:val="100"/>
          <w:position w:val="3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3"/>
        </w:rPr>
        <w:t>er</w:t>
      </w:r>
      <w:r>
        <w:rPr>
          <w:rFonts w:ascii="Arial" w:hAnsi="Arial" w:cs="Arial" w:eastAsia="Arial"/>
          <w:sz w:val="17"/>
          <w:szCs w:val="17"/>
          <w:color w:val="231F20"/>
          <w:spacing w:val="-14"/>
          <w:w w:val="100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89"/>
          <w:position w:val="3"/>
        </w:rPr>
        <w:t>(EFT)</w:t>
      </w:r>
      <w:r>
        <w:rPr>
          <w:rFonts w:ascii="Arial" w:hAnsi="Arial" w:cs="Arial" w:eastAsia="Arial"/>
          <w:sz w:val="17"/>
          <w:szCs w:val="17"/>
          <w:color w:val="231F20"/>
          <w:spacing w:val="5"/>
          <w:w w:val="89"/>
          <w:position w:val="3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4"/>
          <w:position w:val="3"/>
        </w:rPr>
        <w:t>Monthly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09" w:lineRule="exact"/>
        <w:ind w:left="12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Meiryo" w:hAnsi="Meiryo" w:cs="Meiryo" w:eastAsia="Meiryo"/>
          <w:sz w:val="17"/>
          <w:szCs w:val="17"/>
          <w:color w:val="231F20"/>
          <w:spacing w:val="0"/>
          <w:w w:val="100"/>
          <w:position w:val="2"/>
        </w:rPr>
        <w:t>◯</w:t>
      </w:r>
      <w:r>
        <w:rPr>
          <w:rFonts w:ascii="Meiryo" w:hAnsi="Meiryo" w:cs="Meiryo" w:eastAsia="Meiryo"/>
          <w:sz w:val="17"/>
          <w:szCs w:val="17"/>
          <w:color w:val="231F20"/>
          <w:spacing w:val="-10"/>
          <w:w w:val="100"/>
          <w:position w:val="2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Credit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4"/>
          <w:position w:val="0"/>
        </w:rPr>
        <w:t>Card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94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(not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95"/>
          <w:i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95"/>
          <w:i/>
          <w:position w:val="0"/>
        </w:rPr>
        <w:t>v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5"/>
          <w:i/>
          <w:position w:val="0"/>
        </w:rPr>
        <w:t>ailable</w:t>
      </w:r>
      <w:r>
        <w:rPr>
          <w:rFonts w:ascii="Arial" w:hAnsi="Arial" w:cs="Arial" w:eastAsia="Arial"/>
          <w:sz w:val="17"/>
          <w:szCs w:val="17"/>
          <w:color w:val="231F20"/>
          <w:spacing w:val="6"/>
          <w:w w:val="95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in</w:t>
      </w:r>
      <w:r>
        <w:rPr>
          <w:rFonts w:ascii="Arial" w:hAnsi="Arial" w:cs="Arial" w:eastAsia="Arial"/>
          <w:sz w:val="17"/>
          <w:szCs w:val="17"/>
          <w:color w:val="231F20"/>
          <w:spacing w:val="-4"/>
          <w:w w:val="100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6"/>
          <w:i/>
          <w:position w:val="0"/>
        </w:rPr>
        <w:t>Alaska,</w:t>
      </w:r>
      <w:r>
        <w:rPr>
          <w:rFonts w:ascii="Arial" w:hAnsi="Arial" w:cs="Arial" w:eastAsia="Arial"/>
          <w:sz w:val="17"/>
          <w:szCs w:val="17"/>
          <w:color w:val="231F20"/>
          <w:spacing w:val="2"/>
          <w:w w:val="96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6"/>
          <w:i/>
          <w:position w:val="0"/>
        </w:rPr>
        <w:t>Cali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96"/>
          <w:i/>
          <w:position w:val="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6"/>
          <w:i/>
          <w:position w:val="0"/>
        </w:rPr>
        <w:t>ornia,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96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Ma</w:t>
      </w:r>
      <w:r>
        <w:rPr>
          <w:rFonts w:ascii="Arial" w:hAnsi="Arial" w:cs="Arial" w:eastAsia="Arial"/>
          <w:sz w:val="17"/>
          <w:szCs w:val="17"/>
          <w:color w:val="231F20"/>
          <w:spacing w:val="7"/>
          <w:w w:val="100"/>
          <w:i/>
          <w:position w:val="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yland,</w:t>
      </w:r>
      <w:r>
        <w:rPr>
          <w:rFonts w:ascii="Arial" w:hAnsi="Arial" w:cs="Arial" w:eastAsia="Arial"/>
          <w:sz w:val="17"/>
          <w:szCs w:val="17"/>
          <w:color w:val="231F20"/>
          <w:spacing w:val="-5"/>
          <w:w w:val="100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North</w:t>
      </w:r>
      <w:r>
        <w:rPr>
          <w:rFonts w:ascii="Arial" w:hAnsi="Arial" w:cs="Arial" w:eastAsia="Arial"/>
          <w:sz w:val="17"/>
          <w:szCs w:val="17"/>
          <w:color w:val="231F20"/>
          <w:spacing w:val="8"/>
          <w:w w:val="100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5"/>
          <w:i/>
          <w:position w:val="0"/>
        </w:rPr>
        <w:t>Carolina,</w:t>
      </w:r>
      <w:r>
        <w:rPr>
          <w:rFonts w:ascii="Arial" w:hAnsi="Arial" w:cs="Arial" w:eastAsia="Arial"/>
          <w:sz w:val="17"/>
          <w:szCs w:val="17"/>
          <w:color w:val="231F20"/>
          <w:spacing w:val="2"/>
          <w:w w:val="95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  <w:i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w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  <w:i/>
          <w:position w:val="0"/>
        </w:rPr>
        <w:t>J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ers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  <w:i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-13"/>
          <w:w w:val="100"/>
          <w:i/>
          <w:position w:val="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,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9"/>
          <w:w w:val="96"/>
          <w:i/>
          <w:position w:val="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6"/>
          <w:i/>
          <w:position w:val="0"/>
        </w:rPr>
        <w:t>ennsyl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96"/>
          <w:i/>
          <w:position w:val="0"/>
        </w:rPr>
        <w:t>v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96"/>
          <w:i/>
          <w:position w:val="0"/>
        </w:rPr>
        <w:t>ania,</w:t>
      </w:r>
      <w:r>
        <w:rPr>
          <w:rFonts w:ascii="Arial" w:hAnsi="Arial" w:cs="Arial" w:eastAsia="Arial"/>
          <w:sz w:val="17"/>
          <w:szCs w:val="17"/>
          <w:color w:val="231F20"/>
          <w:spacing w:val="11"/>
          <w:w w:val="96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-3"/>
          <w:w w:val="100"/>
          <w:i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w</w:t>
      </w:r>
      <w:r>
        <w:rPr>
          <w:rFonts w:ascii="Arial" w:hAnsi="Arial" w:cs="Arial" w:eastAsia="Arial"/>
          <w:sz w:val="17"/>
          <w:szCs w:val="17"/>
          <w:color w:val="231F20"/>
          <w:spacing w:val="-2"/>
          <w:w w:val="100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23"/>
          <w:w w:val="100"/>
          <w:i/>
          <w:position w:val="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i/>
          <w:position w:val="0"/>
        </w:rPr>
        <w:t>ork).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0" w:right="620"/>
        </w:sectPr>
      </w:pPr>
      <w:rPr/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0" w:right="-61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231F20"/>
          <w:spacing w:val="0"/>
          <w:w w:val="97"/>
        </w:rPr>
        <w:t>45253LQ</w:t>
      </w:r>
      <w:r>
        <w:rPr>
          <w:rFonts w:ascii="Arial" w:hAnsi="Arial" w:cs="Arial" w:eastAsia="Arial"/>
          <w:sz w:val="14"/>
          <w:szCs w:val="14"/>
          <w:color w:val="231F20"/>
          <w:spacing w:val="-3"/>
          <w:w w:val="97"/>
        </w:rPr>
        <w:t>R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97"/>
        </w:rPr>
        <w:t>TIAAFL</w:t>
      </w:r>
      <w:r>
        <w:rPr>
          <w:rFonts w:ascii="Arial" w:hAnsi="Arial" w:cs="Arial" w:eastAsia="Arial"/>
          <w:sz w:val="14"/>
          <w:szCs w:val="14"/>
          <w:color w:val="231F20"/>
          <w:spacing w:val="3"/>
          <w:w w:val="97"/>
        </w:rPr>
        <w:t> 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</w:rPr>
        <w:t>05/23/</w:t>
      </w:r>
      <w:r>
        <w:rPr>
          <w:rFonts w:ascii="Arial" w:hAnsi="Arial" w:cs="Arial" w:eastAsia="Arial"/>
          <w:sz w:val="14"/>
          <w:szCs w:val="14"/>
          <w:color w:val="231F20"/>
          <w:spacing w:val="-16"/>
          <w:w w:val="100"/>
        </w:rPr>
        <w:t>1</w:t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</w:rPr>
        <w:t>1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26" w:after="0" w:line="240" w:lineRule="auto"/>
        <w:ind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5"/>
          <w:szCs w:val="15"/>
          <w:color w:val="231F20"/>
          <w:spacing w:val="0"/>
          <w:w w:val="100"/>
          <w:position w:val="9"/>
        </w:rPr>
        <w:t>†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2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-2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  <w:position w:val="0"/>
        </w:rPr>
        <w:t>G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-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w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6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17"/>
          <w:szCs w:val="17"/>
          <w:color w:val="231F20"/>
          <w:spacing w:val="1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-2"/>
          <w:w w:val="100"/>
          <w:position w:val="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2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4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m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  <w:position w:val="0"/>
        </w:rPr>
        <w:t>p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-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-12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w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  <w:position w:val="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2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2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m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5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-2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color w:val="231F20"/>
          <w:spacing w:val="1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2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color w:val="231F20"/>
          <w:spacing w:val="2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color w:val="231F20"/>
          <w:spacing w:val="2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color w:val="231F20"/>
          <w:spacing w:val="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b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color w:val="231F20"/>
          <w:spacing w:val="-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w</w:t>
      </w:r>
      <w:r>
        <w:rPr>
          <w:rFonts w:ascii="Arial" w:hAnsi="Arial" w:cs="Arial" w:eastAsia="Arial"/>
          <w:sz w:val="17"/>
          <w:szCs w:val="17"/>
          <w:color w:val="231F20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231F20"/>
          <w:spacing w:val="-10"/>
          <w:w w:val="100"/>
          <w:position w:val="0"/>
        </w:rPr>
        <w:t>Y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color w:val="231F20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color w:val="231F20"/>
          <w:spacing w:val="3"/>
          <w:w w:val="100"/>
          <w:position w:val="0"/>
        </w:rPr>
        <w:t>k</w:t>
      </w:r>
      <w:r>
        <w:rPr>
          <w:rFonts w:ascii="Arial" w:hAnsi="Arial" w:cs="Arial" w:eastAsia="Arial"/>
          <w:sz w:val="17"/>
          <w:szCs w:val="17"/>
          <w:color w:val="231F20"/>
          <w:spacing w:val="0"/>
          <w:w w:val="100"/>
          <w:position w:val="0"/>
        </w:rPr>
        <w:t>.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0" w:bottom="0" w:left="600" w:right="620"/>
          <w:cols w:num="2" w:equalWidth="0">
            <w:col w:w="1794" w:space="1105"/>
            <w:col w:w="8121"/>
          </w:cols>
        </w:sectPr>
      </w:pPr>
      <w:rPr/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467.910004pt;margin-top:17.969999pt;width:.1pt;height:27pt;mso-position-horizontal-relative:page;mso-position-vertical-relative:page;z-index:-561" coordorigin="9358,359" coordsize="2,540">
            <v:shape style="position:absolute;left:9358;top:359;width:2;height:540" coordorigin="9358,359" coordsize="0,540" path="m9358,359l9358,899e" filled="f" stroked="t" strokeweight=".82pt" strokecolor="#000000">
              <v:path arrowok="t"/>
            </v:shape>
          </v:group>
          <w10:wrap type="none"/>
        </w:pict>
      </w:r>
      <w:r>
        <w:rPr/>
        <w:pict>
          <v:group style="position:absolute;margin-left:471.339996pt;margin-top:16.6pt;width:4.66pt;height:29.74pt;mso-position-horizontal-relative:page;mso-position-vertical-relative:page;z-index:-560" coordorigin="9427,332" coordsize="93,595">
            <v:group style="position:absolute;left:9435;top:359;width:2;height:540" coordorigin="9435,359" coordsize="2,540">
              <v:shape style="position:absolute;left:9435;top:359;width:2;height:540" coordorigin="9435,359" coordsize="0,540" path="m9435,359l9435,899e" filled="f" stroked="t" strokeweight=".82pt" strokecolor="#000000">
                <v:path arrowok="t"/>
              </v:shape>
            </v:group>
            <v:group style="position:absolute;left:9493;top:359;width:2;height:540" coordorigin="9493,359" coordsize="2,540">
              <v:shape style="position:absolute;left:9493;top:359;width:2;height:540" coordorigin="9493,359" coordsize="0,540" path="m9493,359l9493,899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7.100006pt;margin-top:16.6pt;width:8.5pt;height:29.74pt;mso-position-horizontal-relative:page;mso-position-vertical-relative:page;z-index:-559" coordorigin="9542,332" coordsize="170,595">
            <v:group style="position:absolute;left:9569;top:359;width:2;height:540" coordorigin="9569,359" coordsize="2,540">
              <v:shape style="position:absolute;left:9569;top:359;width:2;height:540" coordorigin="9569,359" coordsize="0,540" path="m9569,359l9569,899e" filled="f" stroked="t" strokeweight="2.74pt" strokecolor="#000000">
                <v:path arrowok="t"/>
              </v:shape>
            </v:group>
            <v:group style="position:absolute;left:9627;top:359;width:2;height:540" coordorigin="9627,359" coordsize="2,540">
              <v:shape style="position:absolute;left:9627;top:359;width:2;height:540" coordorigin="9627,359" coordsize="0,540" path="m9627,359l9627,899e" filled="f" stroked="t" strokeweight=".82pt" strokecolor="#000000">
                <v:path arrowok="t"/>
              </v:shape>
            </v:group>
            <v:group style="position:absolute;left:9665;top:359;width:2;height:540" coordorigin="9665,359" coordsize="2,540">
              <v:shape style="position:absolute;left:9665;top:359;width:2;height:540" coordorigin="9665,359" coordsize="0,540" path="m9665,359l9665,899e" filled="f" stroked="t" strokeweight=".82pt" strokecolor="#000000">
                <v:path arrowok="t"/>
              </v:shape>
            </v:group>
            <v:group style="position:absolute;left:9704;top:359;width:2;height:540" coordorigin="9704,359" coordsize="2,540">
              <v:shape style="position:absolute;left:9704;top:359;width:2;height:540" coordorigin="9704,359" coordsize="0,540" path="m9704,359l9704,89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88.619995pt;margin-top:16.6pt;width:12.34pt;height:29.74pt;mso-position-horizontal-relative:page;mso-position-vertical-relative:page;z-index:-558" coordorigin="9772,332" coordsize="247,595">
            <v:group style="position:absolute;left:9800;top:359;width:2;height:540" coordorigin="9800,359" coordsize="2,540">
              <v:shape style="position:absolute;left:9800;top:359;width:2;height:540" coordorigin="9800,359" coordsize="0,540" path="m9800,359l9800,899e" filled="f" stroked="t" strokeweight="2.74pt" strokecolor="#000000">
                <v:path arrowok="t"/>
              </v:shape>
            </v:group>
            <v:group style="position:absolute;left:9877;top:359;width:2;height:540" coordorigin="9877,359" coordsize="2,540">
              <v:shape style="position:absolute;left:9877;top:359;width:2;height:540" coordorigin="9877,359" coordsize="0,540" path="m9877,359l9877,899e" filled="f" stroked="t" strokeweight="2.74pt" strokecolor="#000000">
                <v:path arrowok="t"/>
              </v:shape>
            </v:group>
            <v:group style="position:absolute;left:9934;top:359;width:2;height:540" coordorigin="9934,359" coordsize="2,540">
              <v:shape style="position:absolute;left:9934;top:359;width:2;height:540" coordorigin="9934,359" coordsize="0,540" path="m9934,359l9934,899e" filled="f" stroked="t" strokeweight=".82pt" strokecolor="#000000">
                <v:path arrowok="t"/>
              </v:shape>
            </v:group>
            <v:group style="position:absolute;left:9973;top:359;width:2;height:540" coordorigin="9973,359" coordsize="2,540">
              <v:shape style="position:absolute;left:9973;top:359;width:2;height:540" coordorigin="9973,359" coordsize="0,540" path="m9973,359l9973,899e" filled="f" stroked="t" strokeweight=".82pt" strokecolor="#000000">
                <v:path arrowok="t"/>
              </v:shape>
            </v:group>
            <v:group style="position:absolute;left:10011;top:359;width:2;height:540" coordorigin="10011,359" coordsize="2,540">
              <v:shape style="position:absolute;left:10011;top:359;width:2;height:540" coordorigin="10011,359" coordsize="0,540" path="m10011,359l10011,89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03.980011pt;margin-top:16.6pt;width:12.34pt;height:29.74pt;mso-position-horizontal-relative:page;mso-position-vertical-relative:page;z-index:-557" coordorigin="10080,332" coordsize="247,595">
            <v:group style="position:absolute;left:10107;top:359;width:2;height:540" coordorigin="10107,359" coordsize="2,540">
              <v:shape style="position:absolute;left:10107;top:359;width:2;height:540" coordorigin="10107,359" coordsize="0,540" path="m10107,359l10107,899e" filled="f" stroked="t" strokeweight="2.74pt" strokecolor="#000000">
                <v:path arrowok="t"/>
              </v:shape>
            </v:group>
            <v:group style="position:absolute;left:10184;top:359;width:2;height:540" coordorigin="10184,359" coordsize="2,540">
              <v:shape style="position:absolute;left:10184;top:359;width:2;height:540" coordorigin="10184,359" coordsize="0,540" path="m10184,359l10184,899e" filled="f" stroked="t" strokeweight="2.74pt" strokecolor="#000000">
                <v:path arrowok="t"/>
              </v:shape>
            </v:group>
            <v:group style="position:absolute;left:10241;top:359;width:2;height:540" coordorigin="10241,359" coordsize="2,540">
              <v:shape style="position:absolute;left:10241;top:359;width:2;height:540" coordorigin="10241,359" coordsize="0,540" path="m10241,359l10241,899e" filled="f" stroked="t" strokeweight=".82pt" strokecolor="#000000">
                <v:path arrowok="t"/>
              </v:shape>
            </v:group>
            <v:group style="position:absolute;left:10280;top:359;width:2;height:540" coordorigin="10280,359" coordsize="2,540">
              <v:shape style="position:absolute;left:10280;top:359;width:2;height:540" coordorigin="10280,359" coordsize="0,540" path="m10280,359l10280,899e" filled="f" stroked="t" strokeweight=".82pt" strokecolor="#000000">
                <v:path arrowok="t"/>
              </v:shape>
            </v:group>
            <v:group style="position:absolute;left:10318;top:359;width:2;height:540" coordorigin="10318,359" coordsize="2,540">
              <v:shape style="position:absolute;left:10318;top:359;width:2;height:540" coordorigin="10318,359" coordsize="0,540" path="m10318,359l10318,89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19.340027pt;margin-top:16.6pt;width:12.34pt;height:29.74pt;mso-position-horizontal-relative:page;mso-position-vertical-relative:page;z-index:-556" coordorigin="10387,332" coordsize="247,595">
            <v:group style="position:absolute;left:10414;top:359;width:2;height:540" coordorigin="10414,359" coordsize="2,540">
              <v:shape style="position:absolute;left:10414;top:359;width:2;height:540" coordorigin="10414,359" coordsize="0,540" path="m10414,359l10414,899e" filled="f" stroked="t" strokeweight="2.74pt" strokecolor="#000000">
                <v:path arrowok="t"/>
              </v:shape>
            </v:group>
            <v:group style="position:absolute;left:10491;top:359;width:2;height:540" coordorigin="10491,359" coordsize="2,540">
              <v:shape style="position:absolute;left:10491;top:359;width:2;height:540" coordorigin="10491,359" coordsize="0,540" path="m10491,359l10491,899e" filled="f" stroked="t" strokeweight="2.74pt" strokecolor="#000000">
                <v:path arrowok="t"/>
              </v:shape>
            </v:group>
            <v:group style="position:absolute;left:10549;top:359;width:2;height:540" coordorigin="10549,359" coordsize="2,540">
              <v:shape style="position:absolute;left:10549;top:359;width:2;height:540" coordorigin="10549,359" coordsize="0,540" path="m10549,359l10549,899e" filled="f" stroked="t" strokeweight=".82pt" strokecolor="#000000">
                <v:path arrowok="t"/>
              </v:shape>
            </v:group>
            <v:group style="position:absolute;left:10587;top:359;width:2;height:540" coordorigin="10587,359" coordsize="2,540">
              <v:shape style="position:absolute;left:10587;top:359;width:2;height:540" coordorigin="10587,359" coordsize="0,540" path="m10587,359l10587,899e" filled="f" stroked="t" strokeweight=".82pt" strokecolor="#000000">
                <v:path arrowok="t"/>
              </v:shape>
            </v:group>
            <v:group style="position:absolute;left:10625;top:359;width:2;height:540" coordorigin="10625,359" coordsize="2,540">
              <v:shape style="position:absolute;left:10625;top:359;width:2;height:540" coordorigin="10625,359" coordsize="0,540" path="m10625,359l10625,89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34.700012pt;margin-top:16.6pt;width:12.34pt;height:29.74pt;mso-position-horizontal-relative:page;mso-position-vertical-relative:page;z-index:-555" coordorigin="10694,332" coordsize="247,595">
            <v:group style="position:absolute;left:10721;top:359;width:2;height:540" coordorigin="10721,359" coordsize="2,540">
              <v:shape style="position:absolute;left:10721;top:359;width:2;height:540" coordorigin="10721,359" coordsize="0,540" path="m10721,359l10721,899e" filled="f" stroked="t" strokeweight="2.74pt" strokecolor="#000000">
                <v:path arrowok="t"/>
              </v:shape>
            </v:group>
            <v:group style="position:absolute;left:10798;top:359;width:2;height:540" coordorigin="10798,359" coordsize="2,540">
              <v:shape style="position:absolute;left:10798;top:359;width:2;height:540" coordorigin="10798,359" coordsize="0,540" path="m10798,359l10798,899e" filled="f" stroked="t" strokeweight="2.74pt" strokecolor="#000000">
                <v:path arrowok="t"/>
              </v:shape>
            </v:group>
            <v:group style="position:absolute;left:10856;top:359;width:2;height:540" coordorigin="10856,359" coordsize="2,540">
              <v:shape style="position:absolute;left:10856;top:359;width:2;height:540" coordorigin="10856,359" coordsize="0,540" path="m10856,359l10856,899e" filled="f" stroked="t" strokeweight=".82pt" strokecolor="#000000">
                <v:path arrowok="t"/>
              </v:shape>
            </v:group>
            <v:group style="position:absolute;left:10894;top:359;width:2;height:540" coordorigin="10894,359" coordsize="2,540">
              <v:shape style="position:absolute;left:10894;top:359;width:2;height:540" coordorigin="10894,359" coordsize="0,540" path="m10894,359l10894,899e" filled="f" stroked="t" strokeweight=".82pt" strokecolor="#000000">
                <v:path arrowok="t"/>
              </v:shape>
            </v:group>
            <v:group style="position:absolute;left:10933;top:359;width:2;height:540" coordorigin="10933,359" coordsize="2,540">
              <v:shape style="position:absolute;left:10933;top:359;width:2;height:540" coordorigin="10933,359" coordsize="0,540" path="m10933,359l10933,89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50.059998pt;margin-top:16.6pt;width:14.26pt;height:29.74pt;mso-position-horizontal-relative:page;mso-position-vertical-relative:page;z-index:-554" coordorigin="11001,332" coordsize="285,595">
            <v:group style="position:absolute;left:11029;top:359;width:2;height:540" coordorigin="11029,359" coordsize="2,540">
              <v:shape style="position:absolute;left:11029;top:359;width:2;height:540" coordorigin="11029,359" coordsize="0,540" path="m11029,359l11029,899e" filled="f" stroked="t" strokeweight="2.74pt" strokecolor="#000000">
                <v:path arrowok="t"/>
              </v:shape>
            </v:group>
            <v:group style="position:absolute;left:11105;top:359;width:2;height:540" coordorigin="11105,359" coordsize="2,540">
              <v:shape style="position:absolute;left:11105;top:359;width:2;height:540" coordorigin="11105,359" coordsize="0,540" path="m11105,359l11105,899e" filled="f" stroked="t" strokeweight="2.74pt" strokecolor="#000000">
                <v:path arrowok="t"/>
              </v:shape>
            </v:group>
            <v:group style="position:absolute;left:11163;top:359;width:2;height:540" coordorigin="11163,359" coordsize="2,540">
              <v:shape style="position:absolute;left:11163;top:359;width:2;height:540" coordorigin="11163,359" coordsize="0,540" path="m11163,359l11163,899e" filled="f" stroked="t" strokeweight=".82pt" strokecolor="#000000">
                <v:path arrowok="t"/>
              </v:shape>
            </v:group>
            <v:group style="position:absolute;left:11221;top:359;width:2;height:540" coordorigin="11221,359" coordsize="2,540">
              <v:shape style="position:absolute;left:11221;top:359;width:2;height:540" coordorigin="11221,359" coordsize="0,540" path="m11221,359l11221,899e" filled="f" stroked="t" strokeweight="2.74pt" strokecolor="#000000">
                <v:path arrowok="t"/>
              </v:shape>
            </v:group>
            <v:group style="position:absolute;left:11278;top:359;width:2;height:540" coordorigin="11278,359" coordsize="2,540">
              <v:shape style="position:absolute;left:11278;top:359;width:2;height:540" coordorigin="11278,359" coordsize="0,540" path="m11278,359l11278,89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67.340027pt;margin-top:16.6pt;width:8.5pt;height:29.74pt;mso-position-horizontal-relative:page;mso-position-vertical-relative:page;z-index:-553" coordorigin="11347,332" coordsize="170,595">
            <v:group style="position:absolute;left:11355;top:359;width:2;height:540" coordorigin="11355,359" coordsize="2,540">
              <v:shape style="position:absolute;left:11355;top:359;width:2;height:540" coordorigin="11355,359" coordsize="0,540" path="m11355,359l11355,899e" filled="f" stroked="t" strokeweight=".82pt" strokecolor="#000000">
                <v:path arrowok="t"/>
              </v:shape>
            </v:group>
            <v:group style="position:absolute;left:11393;top:359;width:2;height:540" coordorigin="11393,359" coordsize="2,540">
              <v:shape style="position:absolute;left:11393;top:359;width:2;height:540" coordorigin="11393,359" coordsize="0,540" path="m11393,359l11393,899e" filled="f" stroked="t" strokeweight=".82pt" strokecolor="#000000">
                <v:path arrowok="t"/>
              </v:shape>
            </v:group>
            <v:group style="position:absolute;left:11451;top:359;width:2;height:540" coordorigin="11451,359" coordsize="2,540">
              <v:shape style="position:absolute;left:11451;top:359;width:2;height:540" coordorigin="11451,359" coordsize="0,540" path="m11451,359l11451,899e" filled="f" stroked="t" strokeweight="2.74pt" strokecolor="#000000">
                <v:path arrowok="t"/>
              </v:shape>
            </v:group>
            <v:group style="position:absolute;left:11509;top:359;width:2;height:540" coordorigin="11509,359" coordsize="2,540">
              <v:shape style="position:absolute;left:11509;top:359;width:2;height:540" coordorigin="11509,359" coordsize="0,540" path="m11509,359l11509,89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78.859985pt;margin-top:16.6pt;width:4.66pt;height:29.74pt;mso-position-horizontal-relative:page;mso-position-vertical-relative:page;z-index:-552" coordorigin="11577,332" coordsize="93,595">
            <v:group style="position:absolute;left:11585;top:359;width:2;height:540" coordorigin="11585,359" coordsize="2,540">
              <v:shape style="position:absolute;left:11585;top:359;width:2;height:540" coordorigin="11585,359" coordsize="0,540" path="m11585,359l11585,899e" filled="f" stroked="t" strokeweight=".82pt" strokecolor="#000000">
                <v:path arrowok="t"/>
              </v:shape>
            </v:group>
            <v:group style="position:absolute;left:11643;top:359;width:2;height:540" coordorigin="11643,359" coordsize="2,540">
              <v:shape style="position:absolute;left:11643;top:359;width:2;height:540" coordorigin="11643,359" coordsize="0,540" path="m11643,359l11643,899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84.619995pt;margin-top:16.6pt;width:4.66pt;height:29.74pt;mso-position-horizontal-relative:page;mso-position-vertical-relative:page;z-index:-551" coordorigin="11692,332" coordsize="93,595">
            <v:group style="position:absolute;left:11720;top:359;width:2;height:540" coordorigin="11720,359" coordsize="2,540">
              <v:shape style="position:absolute;left:11720;top:359;width:2;height:540" coordorigin="11720,359" coordsize="0,540" path="m11720,359l11720,899e" filled="f" stroked="t" strokeweight="2.74pt" strokecolor="#000000">
                <v:path arrowok="t"/>
              </v:shape>
            </v:group>
            <v:group style="position:absolute;left:11777;top:359;width:2;height:540" coordorigin="11777,359" coordsize="2,540">
              <v:shape style="position:absolute;left:11777;top:359;width:2;height:540" coordorigin="11777,359" coordsize="0,540" path="m11777,359l11777,899e" filled="f" stroked="t" strokeweight=".82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26" w:after="0" w:line="338" w:lineRule="exact"/>
        <w:ind w:left="100" w:right="1124"/>
        <w:jc w:val="left"/>
        <w:rPr>
          <w:rFonts w:ascii="Arial" w:hAnsi="Arial" w:cs="Arial" w:eastAsia="Arial"/>
          <w:sz w:val="30"/>
          <w:szCs w:val="30"/>
        </w:rPr>
      </w:pPr>
      <w:rPr/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NOTIC</w:t>
      </w:r>
      <w:r>
        <w:rPr>
          <w:rFonts w:ascii="Arial" w:hAnsi="Arial" w:cs="Arial" w:eastAsia="Arial"/>
          <w:sz w:val="30"/>
          <w:szCs w:val="30"/>
          <w:color w:val="292525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30"/>
          <w:szCs w:val="30"/>
          <w:color w:val="292525"/>
          <w:spacing w:val="-14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AN</w:t>
      </w:r>
      <w:r>
        <w:rPr>
          <w:rFonts w:ascii="Arial" w:hAnsi="Arial" w:cs="Arial" w:eastAsia="Arial"/>
          <w:sz w:val="30"/>
          <w:szCs w:val="30"/>
          <w:color w:val="292525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30"/>
          <w:szCs w:val="30"/>
          <w:color w:val="292525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CONSEN</w:t>
      </w:r>
      <w:r>
        <w:rPr>
          <w:rFonts w:ascii="Arial" w:hAnsi="Arial" w:cs="Arial" w:eastAsia="Arial"/>
          <w:sz w:val="30"/>
          <w:szCs w:val="30"/>
          <w:color w:val="292525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30"/>
          <w:szCs w:val="30"/>
          <w:color w:val="292525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FO</w:t>
      </w:r>
      <w:r>
        <w:rPr>
          <w:rFonts w:ascii="Arial" w:hAnsi="Arial" w:cs="Arial" w:eastAsia="Arial"/>
          <w:sz w:val="30"/>
          <w:szCs w:val="30"/>
          <w:color w:val="292525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30"/>
          <w:szCs w:val="30"/>
          <w:color w:val="292525"/>
          <w:spacing w:val="-29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TESTIN</w:t>
      </w:r>
      <w:r>
        <w:rPr>
          <w:rFonts w:ascii="Arial" w:hAnsi="Arial" w:cs="Arial" w:eastAsia="Arial"/>
          <w:sz w:val="30"/>
          <w:szCs w:val="30"/>
          <w:color w:val="292525"/>
          <w:spacing w:val="0"/>
          <w:w w:val="100"/>
          <w:b/>
          <w:bCs/>
        </w:rPr>
        <w:t>G</w:t>
      </w:r>
      <w:r>
        <w:rPr>
          <w:rFonts w:ascii="Arial" w:hAnsi="Arial" w:cs="Arial" w:eastAsia="Arial"/>
          <w:sz w:val="30"/>
          <w:szCs w:val="30"/>
          <w:color w:val="292525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WHIC</w:t>
      </w:r>
      <w:r>
        <w:rPr>
          <w:rFonts w:ascii="Arial" w:hAnsi="Arial" w:cs="Arial" w:eastAsia="Arial"/>
          <w:sz w:val="30"/>
          <w:szCs w:val="30"/>
          <w:color w:val="292525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30"/>
          <w:szCs w:val="30"/>
          <w:color w:val="292525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MA</w:t>
      </w:r>
      <w:r>
        <w:rPr>
          <w:rFonts w:ascii="Arial" w:hAnsi="Arial" w:cs="Arial" w:eastAsia="Arial"/>
          <w:sz w:val="30"/>
          <w:szCs w:val="30"/>
          <w:color w:val="292525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30"/>
          <w:szCs w:val="30"/>
          <w:color w:val="292525"/>
          <w:spacing w:val="36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INCLUDE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AID</w:t>
      </w:r>
      <w:r>
        <w:rPr>
          <w:rFonts w:ascii="Arial" w:hAnsi="Arial" w:cs="Arial" w:eastAsia="Arial"/>
          <w:sz w:val="30"/>
          <w:szCs w:val="30"/>
          <w:color w:val="292525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30"/>
          <w:szCs w:val="30"/>
          <w:color w:val="292525"/>
          <w:spacing w:val="9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VIRU</w:t>
      </w:r>
      <w:r>
        <w:rPr>
          <w:rFonts w:ascii="Arial" w:hAnsi="Arial" w:cs="Arial" w:eastAsia="Arial"/>
          <w:sz w:val="30"/>
          <w:szCs w:val="30"/>
          <w:color w:val="292525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30"/>
          <w:szCs w:val="30"/>
          <w:color w:val="292525"/>
          <w:spacing w:val="18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(HIV</w:t>
      </w:r>
      <w:r>
        <w:rPr>
          <w:rFonts w:ascii="Arial" w:hAnsi="Arial" w:cs="Arial" w:eastAsia="Arial"/>
          <w:sz w:val="30"/>
          <w:szCs w:val="30"/>
          <w:color w:val="292525"/>
          <w:spacing w:val="0"/>
          <w:w w:val="100"/>
          <w:b/>
          <w:bCs/>
        </w:rPr>
        <w:t>)</w:t>
      </w:r>
      <w:r>
        <w:rPr>
          <w:rFonts w:ascii="Arial" w:hAnsi="Arial" w:cs="Arial" w:eastAsia="Arial"/>
          <w:sz w:val="30"/>
          <w:szCs w:val="30"/>
          <w:color w:val="292525"/>
          <w:spacing w:val="23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ANTIBODY/ANTIGE</w:t>
      </w:r>
      <w:r>
        <w:rPr>
          <w:rFonts w:ascii="Arial" w:hAnsi="Arial" w:cs="Arial" w:eastAsia="Arial"/>
          <w:sz w:val="30"/>
          <w:szCs w:val="30"/>
          <w:color w:val="292525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30"/>
          <w:szCs w:val="30"/>
          <w:color w:val="292525"/>
          <w:spacing w:val="69"/>
          <w:w w:val="100"/>
          <w:b/>
          <w:bCs/>
        </w:rPr>
        <w:t> </w:t>
      </w:r>
      <w:r>
        <w:rPr>
          <w:rFonts w:ascii="Arial" w:hAnsi="Arial" w:cs="Arial" w:eastAsia="Arial"/>
          <w:sz w:val="30"/>
          <w:szCs w:val="30"/>
          <w:color w:val="292525"/>
          <w:spacing w:val="5"/>
          <w:w w:val="100"/>
          <w:b/>
          <w:bCs/>
        </w:rPr>
        <w:t>TESTING</w:t>
      </w:r>
      <w:r>
        <w:rPr>
          <w:rFonts w:ascii="Arial" w:hAnsi="Arial" w:cs="Arial" w:eastAsia="Arial"/>
          <w:sz w:val="30"/>
          <w:szCs w:val="3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6" w:lineRule="auto"/>
        <w:ind w:left="100" w:right="257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determin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insurability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indicate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color w:val="292525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(th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requeste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that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provid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sampl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blood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ora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flui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urin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color w:val="292525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analysis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-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be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performe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2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license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laboratory.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6" w:lineRule="auto"/>
        <w:ind w:left="100" w:right="582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consen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giv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signin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authorize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withdra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color w:val="292525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bloo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sample,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collec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ora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flui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urin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samples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orde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laborator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onl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regar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present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applicatio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insurance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orde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perfor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color w:val="292525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color w:val="292525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procedures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necessar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4"/>
        </w:rPr>
        <w:t>for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4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provid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bod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flui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samples.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6" w:lineRule="auto"/>
        <w:ind w:left="100" w:right="216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Unles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preclude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law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performe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determin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presenc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antibodie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or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antigen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Huma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Immunodeficienc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4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Viru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93"/>
        </w:rPr>
        <w:t>(HIV)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93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11"/>
          <w:w w:val="93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als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know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2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AID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virus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HIV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antibod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perfor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color w:val="292525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actuall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serie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don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medicall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accepted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procedure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V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antige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2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directl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identifie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2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AID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vira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particles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2"/>
        </w:rPr>
        <w:t>extremely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2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reliable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Othe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whic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performe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includ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determination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bloo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cholestero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and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relate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lipid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(fats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screenin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live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kidne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disorders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diabetes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immun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disorders.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6" w:lineRule="auto"/>
        <w:ind w:left="100" w:right="64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treate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confidentially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reporte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laborator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Insurer.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Whe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necessar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busines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reason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connectio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insuranc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hav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hav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applie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4"/>
        </w:rPr>
        <w:t>for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4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disclos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other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involve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solel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underwriting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proces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suc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affiliates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reinsurers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employees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agents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membe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the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Medica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Informatio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Burea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(MIB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Inc.)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V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antibodies/antigen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are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53" w:lineRule="exact"/>
        <w:ind w:left="100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othe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normal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repor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MIB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generi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cod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whic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signifie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onl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8" w:after="0" w:line="246" w:lineRule="auto"/>
        <w:ind w:left="100" w:right="56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non-specifi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abnormality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V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normal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repor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abou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the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5"/>
        </w:rPr>
        <w:t>MIB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5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Othe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reporte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MIB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Inc.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specifi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color w:val="292525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manner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The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organization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describe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96"/>
        </w:rPr>
        <w:t>paragrap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96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12"/>
          <w:w w:val="96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maintai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fil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dat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bank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There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othe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disclosur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eve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hav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bee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don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excep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be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require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permitte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la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authorize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you.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6" w:lineRule="auto"/>
        <w:ind w:left="100" w:right="293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V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normal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routin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notificatio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sen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V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6"/>
        </w:rPr>
        <w:t>test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6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othe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normal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shal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notifie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physicia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designate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the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absenc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suc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designation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95"/>
        </w:rPr>
        <w:t>Tallahasse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95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1"/>
          <w:w w:val="95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Florid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2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Departmen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Healt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Rehabilitation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Services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contac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ther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othe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abnorma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which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2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the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3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Insurer’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opinion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significant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nam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physicia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6"/>
        </w:rPr>
        <w:t>whom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6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authoriz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disclosur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who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color w:val="292525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discus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results.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6" w:lineRule="auto"/>
        <w:ind w:left="100" w:right="219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Positiv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V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antibody/antige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mea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hav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AIDS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at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significantl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increase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ris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developin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AID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AIDS-relate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conditions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Federa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-2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authoritie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say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person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V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antibody/antige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positiv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shoul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considere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infecte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AIDS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viru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capabl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2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infectin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color w:val="292525"/>
          <w:spacing w:val="2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others.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5" w:lineRule="auto"/>
        <w:ind w:left="100" w:right="226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Positiv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V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antibod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antige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othe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significan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resul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abnormalitie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7"/>
        </w:rPr>
        <w:t>will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7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adversel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-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affec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applicatio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insurance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-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mean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you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applicatio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declined,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increase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premiu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color w:val="292525"/>
          <w:spacing w:val="2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charged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othe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polic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change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necessary.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-20"/>
        <w:jc w:val="left"/>
        <w:tabs>
          <w:tab w:pos="2700" w:val="left"/>
          <w:tab w:pos="94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525"/>
          <w:spacing w:val="5"/>
          <w:w w:val="100"/>
        </w:rPr>
        <w:t>For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m</w:t>
      </w:r>
      <w:r>
        <w:rPr>
          <w:rFonts w:ascii="Arial" w:hAnsi="Arial" w:cs="Arial" w:eastAsia="Arial"/>
          <w:sz w:val="20"/>
          <w:szCs w:val="20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5"/>
          <w:w w:val="100"/>
        </w:rPr>
        <w:t>No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5"/>
          <w:w w:val="100"/>
        </w:rPr>
        <w:t>GEFA-184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292525"/>
          <w:spacing w:val="5"/>
          <w:w w:val="97"/>
        </w:rPr>
        <w:t>ORIGINA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97"/>
        </w:rPr>
        <w:t>L</w:t>
      </w:r>
      <w:r>
        <w:rPr>
          <w:rFonts w:ascii="Arial" w:hAnsi="Arial" w:cs="Arial" w:eastAsia="Arial"/>
          <w:sz w:val="20"/>
          <w:szCs w:val="20"/>
          <w:color w:val="292525"/>
          <w:spacing w:val="6"/>
          <w:w w:val="97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5"/>
          <w:w w:val="95"/>
        </w:rPr>
        <w:t>INSURE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95"/>
        </w:rPr>
        <w:t>R</w:t>
      </w:r>
      <w:r>
        <w:rPr>
          <w:rFonts w:ascii="Arial" w:hAnsi="Arial" w:cs="Arial" w:eastAsia="Arial"/>
          <w:sz w:val="20"/>
          <w:szCs w:val="20"/>
          <w:color w:val="292525"/>
          <w:spacing w:val="7"/>
          <w:w w:val="95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–</w:t>
      </w:r>
      <w:r>
        <w:rPr>
          <w:rFonts w:ascii="Arial" w:hAnsi="Arial" w:cs="Arial" w:eastAsia="Arial"/>
          <w:sz w:val="20"/>
          <w:szCs w:val="20"/>
          <w:color w:val="292525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5"/>
          <w:w w:val="100"/>
        </w:rPr>
        <w:t>Cop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5"/>
          <w:w w:val="100"/>
        </w:rPr>
        <w:t>Propose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color w:val="292525"/>
          <w:spacing w:val="-13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5"/>
          <w:w w:val="100"/>
        </w:rPr>
        <w:t>Insure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292525"/>
          <w:spacing w:val="6"/>
          <w:w w:val="100"/>
        </w:rPr>
        <w:t>1/2007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332" w:footer="0" w:top="920" w:bottom="280" w:left="980" w:right="980"/>
          <w:headerReference w:type="default" r:id="rId5"/>
          <w:pgSz w:w="12240" w:h="15840"/>
        </w:sectPr>
      </w:pPr>
      <w:rPr/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467.429993pt;margin-top:18.57pt;width:.1pt;height:26.88pt;mso-position-horizontal-relative:page;mso-position-vertical-relative:page;z-index:-539" coordorigin="9349,371" coordsize="2,538">
            <v:shape style="position:absolute;left:9349;top:371;width:2;height:538" coordorigin="9349,371" coordsize="0,538" path="m9349,371l9349,909e" filled="f" stroked="t" strokeweight=".82pt" strokecolor="#000000">
              <v:path arrowok="t"/>
            </v:shape>
          </v:group>
          <w10:wrap type="none"/>
        </w:pict>
      </w:r>
      <w:r>
        <w:rPr/>
        <w:pict>
          <v:group style="position:absolute;margin-left:470.859985pt;margin-top:17.200001pt;width:4.66pt;height:29.62pt;mso-position-horizontal-relative:page;mso-position-vertical-relative:page;z-index:-538" coordorigin="9417,344" coordsize="93,592">
            <v:group style="position:absolute;left:9425;top:371;width:2;height:538" coordorigin="9425,371" coordsize="2,538">
              <v:shape style="position:absolute;left:9425;top:371;width:2;height:538" coordorigin="9425,371" coordsize="0,538" path="m9425,371l9425,909e" filled="f" stroked="t" strokeweight=".82pt" strokecolor="#000000">
                <v:path arrowok="t"/>
              </v:shape>
            </v:group>
            <v:group style="position:absolute;left:9483;top:371;width:2;height:538" coordorigin="9483,371" coordsize="2,538">
              <v:shape style="position:absolute;left:9483;top:371;width:2;height:538" coordorigin="9483,371" coordsize="0,538" path="m9483,371l9483,909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6.619995pt;margin-top:17.200001pt;width:8.5pt;height:29.62pt;mso-position-horizontal-relative:page;mso-position-vertical-relative:page;z-index:-537" coordorigin="9532,344" coordsize="170,592">
            <v:group style="position:absolute;left:9560;top:371;width:2;height:538" coordorigin="9560,371" coordsize="2,538">
              <v:shape style="position:absolute;left:9560;top:371;width:2;height:538" coordorigin="9560,371" coordsize="0,538" path="m9560,371l9560,909e" filled="f" stroked="t" strokeweight="2.74pt" strokecolor="#000000">
                <v:path arrowok="t"/>
              </v:shape>
            </v:group>
            <v:group style="position:absolute;left:9617;top:371;width:2;height:538" coordorigin="9617,371" coordsize="2,538">
              <v:shape style="position:absolute;left:9617;top:371;width:2;height:538" coordorigin="9617,371" coordsize="0,538" path="m9617,371l9617,909e" filled="f" stroked="t" strokeweight=".82pt" strokecolor="#000000">
                <v:path arrowok="t"/>
              </v:shape>
            </v:group>
            <v:group style="position:absolute;left:9656;top:371;width:2;height:538" coordorigin="9656,371" coordsize="2,538">
              <v:shape style="position:absolute;left:9656;top:371;width:2;height:538" coordorigin="9656,371" coordsize="0,538" path="m9656,371l9656,909e" filled="f" stroked="t" strokeweight=".82pt" strokecolor="#000000">
                <v:path arrowok="t"/>
              </v:shape>
            </v:group>
            <v:group style="position:absolute;left:9694;top:371;width:2;height:538" coordorigin="9694,371" coordsize="2,538">
              <v:shape style="position:absolute;left:9694;top:371;width:2;height:538" coordorigin="9694,371" coordsize="0,538" path="m9694,371l9694,90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88.140015pt;margin-top:17.200001pt;width:12.34pt;height:29.62pt;mso-position-horizontal-relative:page;mso-position-vertical-relative:page;z-index:-536" coordorigin="9763,344" coordsize="247,592">
            <v:group style="position:absolute;left:9790;top:371;width:2;height:538" coordorigin="9790,371" coordsize="2,538">
              <v:shape style="position:absolute;left:9790;top:371;width:2;height:538" coordorigin="9790,371" coordsize="0,538" path="m9790,371l9790,909e" filled="f" stroked="t" strokeweight="2.74pt" strokecolor="#000000">
                <v:path arrowok="t"/>
              </v:shape>
            </v:group>
            <v:group style="position:absolute;left:9867;top:371;width:2;height:538" coordorigin="9867,371" coordsize="2,538">
              <v:shape style="position:absolute;left:9867;top:371;width:2;height:538" coordorigin="9867,371" coordsize="0,538" path="m9867,371l9867,909e" filled="f" stroked="t" strokeweight="2.74pt" strokecolor="#000000">
                <v:path arrowok="t"/>
              </v:shape>
            </v:group>
            <v:group style="position:absolute;left:9925;top:371;width:2;height:538" coordorigin="9925,371" coordsize="2,538">
              <v:shape style="position:absolute;left:9925;top:371;width:2;height:538" coordorigin="9925,371" coordsize="0,538" path="m9925,371l9925,909e" filled="f" stroked="t" strokeweight=".82pt" strokecolor="#000000">
                <v:path arrowok="t"/>
              </v:shape>
            </v:group>
            <v:group style="position:absolute;left:9963;top:371;width:2;height:538" coordorigin="9963,371" coordsize="2,538">
              <v:shape style="position:absolute;left:9963;top:371;width:2;height:538" coordorigin="9963,371" coordsize="0,538" path="m9963,371l9963,909e" filled="f" stroked="t" strokeweight=".82pt" strokecolor="#000000">
                <v:path arrowok="t"/>
              </v:shape>
            </v:group>
            <v:group style="position:absolute;left:10001;top:371;width:2;height:538" coordorigin="10001,371" coordsize="2,538">
              <v:shape style="position:absolute;left:10001;top:371;width:2;height:538" coordorigin="10001,371" coordsize="0,538" path="m10001,371l10001,90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03.5pt;margin-top:17.200001pt;width:14.26pt;height:29.62pt;mso-position-horizontal-relative:page;mso-position-vertical-relative:page;z-index:-535" coordorigin="10070,344" coordsize="285,592">
            <v:group style="position:absolute;left:10097;top:371;width:2;height:538" coordorigin="10097,371" coordsize="2,538">
              <v:shape style="position:absolute;left:10097;top:371;width:2;height:538" coordorigin="10097,371" coordsize="0,538" path="m10097,371l10097,909e" filled="f" stroked="t" strokeweight="2.74pt" strokecolor="#000000">
                <v:path arrowok="t"/>
              </v:shape>
            </v:group>
            <v:group style="position:absolute;left:10155;top:371;width:2;height:538" coordorigin="10155,371" coordsize="2,538">
              <v:shape style="position:absolute;left:10155;top:371;width:2;height:538" coordorigin="10155,371" coordsize="0,538" path="m10155,371l10155,909e" filled="f" stroked="t" strokeweight=".82pt" strokecolor="#000000">
                <v:path arrowok="t"/>
              </v:shape>
            </v:group>
            <v:group style="position:absolute;left:10213;top:371;width:2;height:538" coordorigin="10213,371" coordsize="2,538">
              <v:shape style="position:absolute;left:10213;top:371;width:2;height:538" coordorigin="10213,371" coordsize="0,538" path="m10213,371l10213,909e" filled="f" stroked="t" strokeweight="2.74pt" strokecolor="#000000">
                <v:path arrowok="t"/>
              </v:shape>
            </v:group>
            <v:group style="position:absolute;left:10270;top:371;width:2;height:538" coordorigin="10270,371" coordsize="2,538">
              <v:shape style="position:absolute;left:10270;top:371;width:2;height:538" coordorigin="10270,371" coordsize="0,538" path="m10270,371l10270,909e" filled="f" stroked="t" strokeweight=".82pt" strokecolor="#000000">
                <v:path arrowok="t"/>
              </v:shape>
            </v:group>
            <v:group style="position:absolute;left:10328;top:371;width:2;height:538" coordorigin="10328,371" coordsize="2,538">
              <v:shape style="position:absolute;left:10328;top:371;width:2;height:538" coordorigin="10328,371" coordsize="0,538" path="m10328,371l10328,909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20.780029pt;margin-top:17.200001pt;width:10.42pt;height:29.62pt;mso-position-horizontal-relative:page;mso-position-vertical-relative:page;z-index:-534" coordorigin="10416,344" coordsize="208,592">
            <v:group style="position:absolute;left:10424;top:371;width:2;height:538" coordorigin="10424,371" coordsize="2,538">
              <v:shape style="position:absolute;left:10424;top:371;width:2;height:538" coordorigin="10424,371" coordsize="0,538" path="m10424,371l10424,909e" filled="f" stroked="t" strokeweight=".82pt" strokecolor="#000000">
                <v:path arrowok="t"/>
              </v:shape>
            </v:group>
            <v:group style="position:absolute;left:10462;top:371;width:2;height:538" coordorigin="10462,371" coordsize="2,538">
              <v:shape style="position:absolute;left:10462;top:371;width:2;height:538" coordorigin="10462,371" coordsize="0,538" path="m10462,371l10462,909e" filled="f" stroked="t" strokeweight=".82pt" strokecolor="#000000">
                <v:path arrowok="t"/>
              </v:shape>
            </v:group>
            <v:group style="position:absolute;left:10520;top:371;width:2;height:538" coordorigin="10520,371" coordsize="2,538">
              <v:shape style="position:absolute;left:10520;top:371;width:2;height:538" coordorigin="10520,371" coordsize="0,538" path="m10520,371l10520,909e" filled="f" stroked="t" strokeweight="2.74pt" strokecolor="#000000">
                <v:path arrowok="t"/>
              </v:shape>
            </v:group>
            <v:group style="position:absolute;left:10577;top:371;width:2;height:538" coordorigin="10577,371" coordsize="2,538">
              <v:shape style="position:absolute;left:10577;top:371;width:2;height:538" coordorigin="10577,371" coordsize="0,538" path="m10577,371l10577,909e" filled="f" stroked="t" strokeweight=".82pt" strokecolor="#000000">
                <v:path arrowok="t"/>
              </v:shape>
            </v:group>
            <v:group style="position:absolute;left:10616;top:371;width:2;height:538" coordorigin="10616,371" coordsize="2,538">
              <v:shape style="position:absolute;left:10616;top:371;width:2;height:538" coordorigin="10616,371" coordsize="0,538" path="m10616,371l10616,90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34.219971pt;margin-top:17.200001pt;width:8.5pt;height:29.62pt;mso-position-horizontal-relative:page;mso-position-vertical-relative:page;z-index:-533" coordorigin="10684,344" coordsize="170,592">
            <v:group style="position:absolute;left:10712;top:371;width:2;height:538" coordorigin="10712,371" coordsize="2,538">
              <v:shape style="position:absolute;left:10712;top:371;width:2;height:538" coordorigin="10712,371" coordsize="0,538" path="m10712,371l10712,909e" filled="f" stroked="t" strokeweight="2.74pt" strokecolor="#000000">
                <v:path arrowok="t"/>
              </v:shape>
            </v:group>
            <v:group style="position:absolute;left:10769;top:371;width:2;height:538" coordorigin="10769,371" coordsize="2,538">
              <v:shape style="position:absolute;left:10769;top:371;width:2;height:538" coordorigin="10769,371" coordsize="0,538" path="m10769,371l10769,909e" filled="f" stroked="t" strokeweight=".82pt" strokecolor="#000000">
                <v:path arrowok="t"/>
              </v:shape>
            </v:group>
            <v:group style="position:absolute;left:10827;top:371;width:2;height:538" coordorigin="10827,371" coordsize="2,538">
              <v:shape style="position:absolute;left:10827;top:371;width:2;height:538" coordorigin="10827,371" coordsize="0,538" path="m10827,371l10827,909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43.820007pt;margin-top:17.200001pt;width:4.66pt;height:29.62pt;mso-position-horizontal-relative:page;mso-position-vertical-relative:page;z-index:-532" coordorigin="10876,344" coordsize="93,592">
            <v:group style="position:absolute;left:10904;top:371;width:2;height:538" coordorigin="10904,371" coordsize="2,538">
              <v:shape style="position:absolute;left:10904;top:371;width:2;height:538" coordorigin="10904,371" coordsize="0,538" path="m10904,371l10904,909e" filled="f" stroked="t" strokeweight="2.74pt" strokecolor="#000000">
                <v:path arrowok="t"/>
              </v:shape>
            </v:group>
            <v:group style="position:absolute;left:10961;top:371;width:2;height:538" coordorigin="10961,371" coordsize="2,538">
              <v:shape style="position:absolute;left:10961;top:371;width:2;height:538" coordorigin="10961,371" coordsize="0,538" path="m10961,371l10961,90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51.5pt;margin-top:17.200001pt;width:12.34pt;height:29.62pt;mso-position-horizontal-relative:page;mso-position-vertical-relative:page;z-index:-531" coordorigin="11030,344" coordsize="247,592">
            <v:group style="position:absolute;left:11057;top:371;width:2;height:538" coordorigin="11057,371" coordsize="2,538">
              <v:shape style="position:absolute;left:11057;top:371;width:2;height:538" coordorigin="11057,371" coordsize="0,538" path="m11057,371l11057,909e" filled="f" stroked="t" strokeweight="2.74pt" strokecolor="#000000">
                <v:path arrowok="t"/>
              </v:shape>
            </v:group>
            <v:group style="position:absolute;left:11115;top:371;width:2;height:538" coordorigin="11115,371" coordsize="2,538">
              <v:shape style="position:absolute;left:11115;top:371;width:2;height:538" coordorigin="11115,371" coordsize="0,538" path="m11115,371l11115,909e" filled="f" stroked="t" strokeweight=".82pt" strokecolor="#000000">
                <v:path arrowok="t"/>
              </v:shape>
            </v:group>
            <v:group style="position:absolute;left:11153;top:371;width:2;height:538" coordorigin="11153,371" coordsize="2,538">
              <v:shape style="position:absolute;left:11153;top:371;width:2;height:538" coordorigin="11153,371" coordsize="0,538" path="m11153,371l11153,909e" filled="f" stroked="t" strokeweight=".82pt" strokecolor="#000000">
                <v:path arrowok="t"/>
              </v:shape>
            </v:group>
            <v:group style="position:absolute;left:11211;top:371;width:2;height:538" coordorigin="11211,371" coordsize="2,538">
              <v:shape style="position:absolute;left:11211;top:371;width:2;height:538" coordorigin="11211,371" coordsize="0,538" path="m11211,371l11211,909e" filled="f" stroked="t" strokeweight="2.74pt" strokecolor="#000000">
                <v:path arrowok="t"/>
              </v:shape>
            </v:group>
            <v:group style="position:absolute;left:11269;top:371;width:2;height:538" coordorigin="11269,371" coordsize="2,538">
              <v:shape style="position:absolute;left:11269;top:371;width:2;height:538" coordorigin="11269,371" coordsize="0,538" path="m11269,371l11269,90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66.859985pt;margin-top:17.200001pt;width:8.5pt;height:29.62pt;mso-position-horizontal-relative:page;mso-position-vertical-relative:page;z-index:-530" coordorigin="11337,344" coordsize="170,592">
            <v:group style="position:absolute;left:11345;top:371;width:2;height:538" coordorigin="11345,371" coordsize="2,538">
              <v:shape style="position:absolute;left:11345;top:371;width:2;height:538" coordorigin="11345,371" coordsize="0,538" path="m11345,371l11345,909e" filled="f" stroked="t" strokeweight=".82pt" strokecolor="#000000">
                <v:path arrowok="t"/>
              </v:shape>
            </v:group>
            <v:group style="position:absolute;left:11384;top:371;width:2;height:538" coordorigin="11384,371" coordsize="2,538">
              <v:shape style="position:absolute;left:11384;top:371;width:2;height:538" coordorigin="11384,371" coordsize="0,538" path="m11384,371l11384,909e" filled="f" stroked="t" strokeweight=".82pt" strokecolor="#000000">
                <v:path arrowok="t"/>
              </v:shape>
            </v:group>
            <v:group style="position:absolute;left:11441;top:371;width:2;height:538" coordorigin="11441,371" coordsize="2,538">
              <v:shape style="position:absolute;left:11441;top:371;width:2;height:538" coordorigin="11441,371" coordsize="0,538" path="m11441,371l11441,909e" filled="f" stroked="t" strokeweight="2.74pt" strokecolor="#000000">
                <v:path arrowok="t"/>
              </v:shape>
            </v:group>
            <v:group style="position:absolute;left:11499;top:371;width:2;height:538" coordorigin="11499,371" coordsize="2,538">
              <v:shape style="position:absolute;left:11499;top:371;width:2;height:538" coordorigin="11499,371" coordsize="0,538" path="m11499,371l11499,90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78.380005pt;margin-top:17.200001pt;width:4.66pt;height:29.62pt;mso-position-horizontal-relative:page;mso-position-vertical-relative:page;z-index:-529" coordorigin="11568,344" coordsize="93,592">
            <v:group style="position:absolute;left:11576;top:371;width:2;height:538" coordorigin="11576,371" coordsize="2,538">
              <v:shape style="position:absolute;left:11576;top:371;width:2;height:538" coordorigin="11576,371" coordsize="0,538" path="m11576,371l11576,909e" filled="f" stroked="t" strokeweight=".82pt" strokecolor="#000000">
                <v:path arrowok="t"/>
              </v:shape>
            </v:group>
            <v:group style="position:absolute;left:11633;top:371;width:2;height:538" coordorigin="11633,371" coordsize="2,538">
              <v:shape style="position:absolute;left:11633;top:371;width:2;height:538" coordorigin="11633,371" coordsize="0,538" path="m11633,371l11633,909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84.140015pt;margin-top:17.200001pt;width:4.66pt;height:29.62pt;mso-position-horizontal-relative:page;mso-position-vertical-relative:page;z-index:-528" coordorigin="11683,344" coordsize="93,592">
            <v:group style="position:absolute;left:11710;top:371;width:2;height:538" coordorigin="11710,371" coordsize="2,538">
              <v:shape style="position:absolute;left:11710;top:371;width:2;height:538" coordorigin="11710,371" coordsize="0,538" path="m11710,371l11710,909e" filled="f" stroked="t" strokeweight="2.74pt" strokecolor="#000000">
                <v:path arrowok="t"/>
              </v:shape>
            </v:group>
            <v:group style="position:absolute;left:11768;top:371;width:2;height:538" coordorigin="11768,371" coordsize="2,538">
              <v:shape style="position:absolute;left:11768;top:371;width:2;height:538" coordorigin="11768,371" coordsize="0,538" path="m11768,371l11768,909e" filled="f" stroked="t" strokeweight=".82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28" w:after="0" w:line="246" w:lineRule="auto"/>
        <w:ind w:left="120" w:right="262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hav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understan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Notic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Consen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color w:val="292525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Whic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Includ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V</w:t>
      </w:r>
      <w:r>
        <w:rPr>
          <w:rFonts w:ascii="Arial" w:hAnsi="Arial" w:cs="Arial" w:eastAsia="Arial"/>
          <w:sz w:val="22"/>
          <w:szCs w:val="22"/>
          <w:color w:val="292525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Antibody/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Antige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color w:val="292525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Testing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voluntaril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consen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withdrawa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3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bloo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sampl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fro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color w:val="292525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me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collection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ora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flui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urin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samples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testin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color w:val="292525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thos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samples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disclosur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results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described.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8" w:lineRule="auto"/>
        <w:ind w:left="120" w:right="272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understan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hav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righ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reques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color w:val="292525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receiv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cop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authorization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292525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photocopy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1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for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color w:val="292525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wil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color w:val="292525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b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vali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th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original.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8" w:after="0" w:line="240" w:lineRule="auto"/>
        <w:ind w:left="1034" w:right="-20"/>
        <w:jc w:val="left"/>
        <w:tabs>
          <w:tab w:pos="8420" w:val="left"/>
        </w:tabs>
        <w:rPr>
          <w:rFonts w:ascii="Arial" w:hAnsi="Arial" w:cs="Arial" w:eastAsia="Arial"/>
          <w:sz w:val="22"/>
          <w:szCs w:val="22"/>
        </w:rPr>
      </w:pPr>
      <w:rPr/>
      <w:r>
        <w:rPr/>
        <w:pict>
          <v:group style="position:absolute;margin-left:435pt;margin-top:-.162107pt;width:123pt;height:.1pt;mso-position-horizontal-relative:page;mso-position-vertical-relative:paragraph;z-index:-550" coordorigin="8700,-3" coordsize="2460,2">
            <v:shape style="position:absolute;left:8700;top:-3;width:2460;height:2" coordorigin="8700,-3" coordsize="2460,0" path="m8700,-3l11160,-3e" filled="f" stroked="t" strokeweight=".24pt" strokecolor="#292525">
              <v:path arrowok="t"/>
            </v:shape>
          </v:group>
          <w10:wrap type="none"/>
        </w:pict>
      </w:r>
      <w:r>
        <w:rPr/>
        <w:pict>
          <v:group style="position:absolute;margin-left:54pt;margin-top:-.162107pt;width:251.75pt;height:.1pt;mso-position-horizontal-relative:page;mso-position-vertical-relative:paragraph;z-index:-549" coordorigin="1080,-3" coordsize="5035,2">
            <v:shape style="position:absolute;left:1080;top:-3;width:5035;height:2" coordorigin="1080,-3" coordsize="5035,0" path="m1080,-3l6115,-3e" filled="f" stroked="t" strokeweight=".24pt" strokecolor="#2925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Propose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95"/>
        </w:rPr>
        <w:t>(Pleas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95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12"/>
          <w:w w:val="95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Print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Dat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2"/>
        </w:rPr>
        <w:t>Birth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2" w:lineRule="exact"/>
        <w:ind w:left="120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v:group style="position:absolute;margin-left:54pt;margin-top:36.478153pt;width:503.76pt;height:.1pt;mso-position-horizontal-relative:page;mso-position-vertical-relative:paragraph;z-index:-548" coordorigin="1080,730" coordsize="10075,2">
            <v:shape style="position:absolute;left:1080;top:730;width:10075;height:2" coordorigin="1080,730" coordsize="10075,0" path="m1080,730l11155,730e" filled="f" stroked="t" strokeweight=".24pt" strokecolor="#292525">
              <v:path arrowok="t"/>
            </v:shape>
          </v:group>
          <w10:wrap type="none"/>
        </w:pict>
      </w:r>
      <w:r>
        <w:rPr/>
        <w:pict>
          <v:group style="position:absolute;margin-left:54pt;margin-top:58.678154pt;width:503.76pt;height:.1pt;mso-position-horizontal-relative:page;mso-position-vertical-relative:paragraph;z-index:-547" coordorigin="1080,1174" coordsize="10075,2">
            <v:shape style="position:absolute;left:1080;top:1174;width:10075;height:2" coordorigin="1080,1174" coordsize="10075,0" path="m1080,1174l11155,1174e" filled="f" stroked="t" strokeweight=".24pt" strokecolor="#2925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Nam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addres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designate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Physician: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5" w:lineRule="auto"/>
        <w:ind w:left="1690" w:right="245" w:firstLine="-600"/>
        <w:jc w:val="left"/>
        <w:tabs>
          <w:tab w:pos="6480" w:val="left"/>
          <w:tab w:pos="8140" w:val="left"/>
        </w:tabs>
        <w:rPr>
          <w:rFonts w:ascii="Arial" w:hAnsi="Arial" w:cs="Arial" w:eastAsia="Arial"/>
          <w:sz w:val="22"/>
          <w:szCs w:val="22"/>
        </w:rPr>
      </w:pPr>
      <w:rPr/>
      <w:r>
        <w:rPr/>
        <w:pict>
          <v:group style="position:absolute;margin-left:54pt;margin-top:-57.762138pt;width:503.76pt;height:.1pt;mso-position-horizontal-relative:page;mso-position-vertical-relative:paragraph;z-index:-546" coordorigin="1080,-1155" coordsize="10075,2">
            <v:shape style="position:absolute;left:1080;top:-1155;width:10075;height:2" coordorigin="1080,-1155" coordsize="10075,0" path="m1080,-1155l11155,-1155e" filled="f" stroked="t" strokeweight=".24pt" strokecolor="#292525">
              <v:path arrowok="t"/>
            </v:shape>
          </v:group>
          <w10:wrap type="none"/>
        </w:pict>
      </w:r>
      <w:r>
        <w:rPr/>
        <w:pict>
          <v:group style="position:absolute;margin-left:440.75pt;margin-top:-.162139pt;width:117.25pt;height:.1pt;mso-position-horizontal-relative:page;mso-position-vertical-relative:paragraph;z-index:-545" coordorigin="8815,-3" coordsize="2345,2">
            <v:shape style="position:absolute;left:8815;top:-3;width:2345;height:2" coordorigin="8815,-3" coordsize="2345,0" path="m8815,-3l11160,-3e" filled="f" stroked="t" strokeweight=".24pt" strokecolor="#292525">
              <v:path arrowok="t"/>
            </v:shape>
          </v:group>
          <w10:wrap type="none"/>
        </w:pict>
      </w:r>
      <w:r>
        <w:rPr/>
        <w:pict>
          <v:group style="position:absolute;margin-left:326.75pt;margin-top:-.162139pt;width:102pt;height:.1pt;mso-position-horizontal-relative:page;mso-position-vertical-relative:paragraph;z-index:-544" coordorigin="6535,-3" coordsize="2040,2">
            <v:shape style="position:absolute;left:6535;top:-3;width:2040;height:2" coordorigin="6535,-3" coordsize="2040,0" path="m6535,-3l8575,-3e" filled="f" stroked="t" strokeweight=".24pt" strokecolor="#292525">
              <v:path arrowok="t"/>
            </v:shape>
          </v:group>
          <w10:wrap type="none"/>
        </w:pict>
      </w:r>
      <w:r>
        <w:rPr/>
        <w:pict>
          <v:group style="position:absolute;margin-left:54pt;margin-top:-.162139pt;width:260.75pt;height:.1pt;mso-position-horizontal-relative:page;mso-position-vertical-relative:paragraph;z-index:-543" coordorigin="1080,-3" coordsize="5215,2">
            <v:shape style="position:absolute;left:1080;top:-3;width:5215;height:2" coordorigin="1080,-3" coordsize="5215,0" path="m1080,-3l6295,-3e" filled="f" stroked="t" strokeweight=".24pt" strokecolor="#2925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Signatur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Propose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Insure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  <w:tab/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Dat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ab/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Stat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color w:val="292525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Residence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color w:val="292525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Parent/Guardian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2" w:lineRule="exact"/>
        <w:ind w:left="120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/>
        <w:pict>
          <v:group style="position:absolute;margin-left:54pt;margin-top:36.358074pt;width:503.76pt;height:.1pt;mso-position-horizontal-relative:page;mso-position-vertical-relative:paragraph;z-index:-542" coordorigin="1080,727" coordsize="10075,2">
            <v:shape style="position:absolute;left:1080;top:727;width:10075;height:2" coordorigin="1080,727" coordsize="10075,0" path="m1080,727l11155,727e" filled="f" stroked="t" strokeweight=".24pt" strokecolor="#292525">
              <v:path arrowok="t"/>
            </v:shape>
          </v:group>
          <w10:wrap type="none"/>
        </w:pict>
      </w:r>
      <w:r>
        <w:rPr/>
        <w:pict>
          <v:group style="position:absolute;margin-left:54pt;margin-top:58.558075pt;width:503.76pt;height:.1pt;mso-position-horizontal-relative:page;mso-position-vertical-relative:paragraph;z-index:-541" coordorigin="1080,1171" coordsize="10075,2">
            <v:shape style="position:absolute;left:1080;top:1171;width:10075;height:2" coordorigin="1080,1171" coordsize="10075,0" path="m1080,1171l11155,1171e" filled="f" stroked="t" strokeweight=".24pt" strokecolor="#292525">
              <v:path arrowok="t"/>
            </v:shape>
          </v:group>
          <w10:wrap type="none"/>
        </w:pict>
      </w:r>
      <w:r>
        <w:rPr/>
        <w:pict>
          <v:group style="position:absolute;margin-left:54pt;margin-top:80.638077pt;width:503.76pt;height:.1pt;mso-position-horizontal-relative:page;mso-position-vertical-relative:paragraph;z-index:-540" coordorigin="1080,1613" coordsize="10075,2">
            <v:shape style="position:absolute;left:1080;top:1613;width:10075;height:2" coordorigin="1080,1613" coordsize="10075,0" path="m1080,1613l11155,1613e" filled="f" stroked="t" strokeweight=".24pt" strokecolor="#2925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Examiner’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color w:val="292525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Nam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color w:val="292525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an</w:t>
      </w:r>
      <w:r>
        <w:rPr>
          <w:rFonts w:ascii="Arial" w:hAnsi="Arial" w:cs="Arial" w:eastAsia="Arial"/>
          <w:sz w:val="22"/>
          <w:szCs w:val="22"/>
          <w:color w:val="292525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color w:val="292525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292525"/>
          <w:spacing w:val="5"/>
          <w:w w:val="100"/>
        </w:rPr>
        <w:t>Address:</w:t>
      </w:r>
      <w:r>
        <w:rPr>
          <w:rFonts w:ascii="Arial" w:hAnsi="Arial" w:cs="Arial" w:eastAsia="Arial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0" w:after="0" w:line="240" w:lineRule="auto"/>
        <w:ind w:left="454" w:right="-20"/>
        <w:jc w:val="left"/>
        <w:tabs>
          <w:tab w:pos="6740" w:val="left"/>
        </w:tabs>
        <w:rPr>
          <w:rFonts w:ascii="Arial" w:hAnsi="Arial" w:cs="Arial" w:eastAsia="Arial"/>
          <w:sz w:val="21"/>
          <w:szCs w:val="21"/>
        </w:rPr>
      </w:pPr>
      <w:rPr/>
      <w:r>
        <w:rPr/>
        <w:pict>
          <v:group style="position:absolute;margin-left:55.939999pt;margin-top:3.576432pt;width:8.449234pt;height:8.483728pt;mso-position-horizontal-relative:page;mso-position-vertical-relative:paragraph;z-index:-527" coordorigin="1119,72" coordsize="169,170">
            <v:shape style="position:absolute;left:1119;top:72;width:169;height:170" coordorigin="1119,72" coordsize="169,170" path="m1119,156l1140,100,1194,72,1218,73,1271,106,1288,141,1287,166,1248,229,1210,241,1187,239,1135,205,1119,156xe" filled="f" stroked="t" strokeweight=".48pt" strokecolor="#292525">
              <v:path arrowok="t"/>
            </v:shape>
          </v:group>
          <w10:wrap type="none"/>
        </w:pict>
      </w:r>
      <w:r>
        <w:rPr/>
        <w:pict>
          <v:group style="position:absolute;margin-left:370.940002pt;margin-top:3.576432pt;width:8.449207pt;height:8.483723pt;mso-position-horizontal-relative:page;mso-position-vertical-relative:paragraph;z-index:-526" coordorigin="7419,72" coordsize="169,170">
            <v:shape style="position:absolute;left:7419;top:72;width:169;height:170" coordorigin="7419,72" coordsize="169,170" path="m7419,156l7440,100,7494,72,7518,73,7571,106,7588,141,7587,166,7548,229,7510,241,7487,239,7435,205,7419,156xe" filled="f" stroked="t" strokeweight=".48pt" strokecolor="#2925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9"/>
          <w:b/>
          <w:bCs/>
        </w:rPr>
        <w:t>Genwort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9"/>
          <w:b/>
          <w:bCs/>
        </w:rPr>
        <w:t>h</w:t>
      </w:r>
      <w:r>
        <w:rPr>
          <w:rFonts w:ascii="Arial" w:hAnsi="Arial" w:cs="Arial" w:eastAsia="Arial"/>
          <w:sz w:val="21"/>
          <w:szCs w:val="21"/>
          <w:color w:val="292525"/>
          <w:spacing w:val="22"/>
          <w:w w:val="79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9"/>
          <w:b/>
          <w:bCs/>
        </w:rPr>
        <w:t>Lif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9"/>
          <w:b/>
          <w:bCs/>
        </w:rPr>
        <w:t>e</w:t>
      </w:r>
      <w:r>
        <w:rPr>
          <w:rFonts w:ascii="Arial" w:hAnsi="Arial" w:cs="Arial" w:eastAsia="Arial"/>
          <w:sz w:val="21"/>
          <w:szCs w:val="21"/>
          <w:color w:val="292525"/>
          <w:spacing w:val="2"/>
          <w:w w:val="79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9"/>
          <w:b/>
          <w:bCs/>
        </w:rPr>
        <w:t>an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9"/>
          <w:b/>
          <w:bCs/>
        </w:rPr>
        <w:t>d</w:t>
      </w:r>
      <w:r>
        <w:rPr>
          <w:rFonts w:ascii="Arial" w:hAnsi="Arial" w:cs="Arial" w:eastAsia="Arial"/>
          <w:sz w:val="21"/>
          <w:szCs w:val="21"/>
          <w:color w:val="292525"/>
          <w:spacing w:val="2"/>
          <w:w w:val="79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9"/>
          <w:b/>
          <w:bCs/>
        </w:rPr>
        <w:t>Annuit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9"/>
          <w:b/>
          <w:bCs/>
        </w:rPr>
        <w:t>y</w:t>
      </w:r>
      <w:r>
        <w:rPr>
          <w:rFonts w:ascii="Arial" w:hAnsi="Arial" w:cs="Arial" w:eastAsia="Arial"/>
          <w:sz w:val="21"/>
          <w:szCs w:val="21"/>
          <w:color w:val="292525"/>
          <w:spacing w:val="3"/>
          <w:w w:val="79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9"/>
          <w:b/>
          <w:bCs/>
        </w:rPr>
        <w:t>Insuranc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9"/>
          <w:b/>
          <w:bCs/>
        </w:rPr>
        <w:t>e</w:t>
      </w:r>
      <w:r>
        <w:rPr>
          <w:rFonts w:ascii="Arial" w:hAnsi="Arial" w:cs="Arial" w:eastAsia="Arial"/>
          <w:sz w:val="21"/>
          <w:szCs w:val="21"/>
          <w:color w:val="292525"/>
          <w:spacing w:val="23"/>
          <w:w w:val="79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9"/>
          <w:b/>
          <w:bCs/>
        </w:rPr>
        <w:t>Compan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9"/>
          <w:b/>
          <w:bCs/>
        </w:rPr>
        <w:t>y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9"/>
          <w:b/>
          <w:bCs/>
        </w:rPr>
        <w:t>Genwort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9"/>
          <w:b/>
          <w:bCs/>
        </w:rPr>
        <w:t>h</w:t>
      </w:r>
      <w:r>
        <w:rPr>
          <w:rFonts w:ascii="Arial" w:hAnsi="Arial" w:cs="Arial" w:eastAsia="Arial"/>
          <w:sz w:val="21"/>
          <w:szCs w:val="21"/>
          <w:color w:val="292525"/>
          <w:spacing w:val="22"/>
          <w:w w:val="79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9"/>
          <w:b/>
          <w:bCs/>
        </w:rPr>
        <w:t>Lif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9"/>
          <w:b/>
          <w:bCs/>
        </w:rPr>
        <w:t>e</w:t>
      </w:r>
      <w:r>
        <w:rPr>
          <w:rFonts w:ascii="Arial" w:hAnsi="Arial" w:cs="Arial" w:eastAsia="Arial"/>
          <w:sz w:val="21"/>
          <w:szCs w:val="21"/>
          <w:color w:val="292525"/>
          <w:spacing w:val="2"/>
          <w:w w:val="79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9"/>
          <w:b/>
          <w:bCs/>
        </w:rPr>
        <w:t>Insuranc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9"/>
          <w:b/>
          <w:bCs/>
        </w:rPr>
        <w:t>e</w:t>
      </w:r>
      <w:r>
        <w:rPr>
          <w:rFonts w:ascii="Arial" w:hAnsi="Arial" w:cs="Arial" w:eastAsia="Arial"/>
          <w:sz w:val="21"/>
          <w:szCs w:val="21"/>
          <w:color w:val="292525"/>
          <w:spacing w:val="23"/>
          <w:w w:val="79"/>
          <w:b/>
          <w:bCs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7"/>
          <w:b/>
          <w:bCs/>
        </w:rPr>
        <w:t>Company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54" w:right="-20"/>
        <w:jc w:val="left"/>
        <w:tabs>
          <w:tab w:pos="674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292525"/>
          <w:spacing w:val="1"/>
          <w:w w:val="69"/>
        </w:rPr>
        <w:t>Ne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w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8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69"/>
        </w:rPr>
        <w:t>Business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: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24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-14"/>
          <w:w w:val="69"/>
        </w:rPr>
        <w:t>P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69"/>
        </w:rPr>
        <w:t>.O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.</w:t>
      </w:r>
      <w:r>
        <w:rPr>
          <w:rFonts w:ascii="Arial" w:hAnsi="Arial" w:cs="Arial" w:eastAsia="Arial"/>
          <w:sz w:val="21"/>
          <w:szCs w:val="21"/>
          <w:color w:val="292525"/>
          <w:spacing w:val="-2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69"/>
        </w:rPr>
        <w:t>Bo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x</w:t>
      </w:r>
      <w:r>
        <w:rPr>
          <w:rFonts w:ascii="Arial" w:hAnsi="Arial" w:cs="Arial" w:eastAsia="Arial"/>
          <w:sz w:val="21"/>
          <w:szCs w:val="21"/>
          <w:color w:val="292525"/>
          <w:spacing w:val="22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69"/>
        </w:rPr>
        <w:t>32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0</w:t>
      </w:r>
      <w:r>
        <w:rPr>
          <w:rFonts w:ascii="Arial" w:hAnsi="Arial" w:cs="Arial" w:eastAsia="Arial"/>
          <w:sz w:val="21"/>
          <w:szCs w:val="21"/>
          <w:color w:val="292525"/>
          <w:spacing w:val="-19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100"/>
        </w:rPr>
        <w:tab/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69"/>
        </w:rPr>
        <w:t>Ne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w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8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69"/>
        </w:rPr>
        <w:t>Business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: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24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-16"/>
          <w:w w:val="69"/>
        </w:rPr>
        <w:t>P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69"/>
        </w:rPr>
        <w:t>.O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.</w:t>
      </w:r>
      <w:r>
        <w:rPr>
          <w:rFonts w:ascii="Arial" w:hAnsi="Arial" w:cs="Arial" w:eastAsia="Arial"/>
          <w:sz w:val="21"/>
          <w:szCs w:val="21"/>
          <w:color w:val="292525"/>
          <w:spacing w:val="-2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69"/>
        </w:rPr>
        <w:t>Bo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69"/>
        </w:rPr>
        <w:t>x</w:t>
      </w:r>
      <w:r>
        <w:rPr>
          <w:rFonts w:ascii="Arial" w:hAnsi="Arial" w:cs="Arial" w:eastAsia="Arial"/>
          <w:sz w:val="21"/>
          <w:szCs w:val="21"/>
          <w:color w:val="292525"/>
          <w:spacing w:val="22"/>
          <w:w w:val="69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5"/>
        </w:rPr>
        <w:t>461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20" w:after="0" w:line="241" w:lineRule="exact"/>
        <w:ind w:left="454" w:right="-20"/>
        <w:jc w:val="left"/>
        <w:tabs>
          <w:tab w:pos="674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color w:val="292525"/>
          <w:spacing w:val="-2"/>
          <w:w w:val="74"/>
        </w:rPr>
        <w:t>L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4"/>
        </w:rPr>
        <w:t>ynchburg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4"/>
        </w:rPr>
        <w:t>,</w:t>
      </w:r>
      <w:r>
        <w:rPr>
          <w:rFonts w:ascii="Arial" w:hAnsi="Arial" w:cs="Arial" w:eastAsia="Arial"/>
          <w:sz w:val="21"/>
          <w:szCs w:val="21"/>
          <w:color w:val="292525"/>
          <w:spacing w:val="6"/>
          <w:w w:val="74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-2"/>
          <w:w w:val="74"/>
        </w:rPr>
        <w:t>V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4"/>
        </w:rPr>
        <w:t>A</w:t>
      </w:r>
      <w:r>
        <w:rPr>
          <w:rFonts w:ascii="Arial" w:hAnsi="Arial" w:cs="Arial" w:eastAsia="Arial"/>
          <w:sz w:val="21"/>
          <w:szCs w:val="21"/>
          <w:color w:val="292525"/>
          <w:spacing w:val="6"/>
          <w:w w:val="74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4"/>
        </w:rPr>
        <w:t>24505-032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4"/>
        </w:rPr>
        <w:t>0</w:t>
      </w:r>
      <w:r>
        <w:rPr>
          <w:rFonts w:ascii="Arial" w:hAnsi="Arial" w:cs="Arial" w:eastAsia="Arial"/>
          <w:sz w:val="21"/>
          <w:szCs w:val="21"/>
          <w:color w:val="292525"/>
          <w:spacing w:val="-30"/>
          <w:w w:val="74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100"/>
        </w:rPr>
        <w:tab/>
      </w:r>
      <w:r>
        <w:rPr>
          <w:rFonts w:ascii="Arial" w:hAnsi="Arial" w:cs="Arial" w:eastAsia="Arial"/>
          <w:sz w:val="21"/>
          <w:szCs w:val="21"/>
          <w:color w:val="292525"/>
          <w:spacing w:val="-2"/>
          <w:w w:val="74"/>
        </w:rPr>
        <w:t>L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4"/>
        </w:rPr>
        <w:t>ynchburg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4"/>
        </w:rPr>
        <w:t>,</w:t>
      </w:r>
      <w:r>
        <w:rPr>
          <w:rFonts w:ascii="Arial" w:hAnsi="Arial" w:cs="Arial" w:eastAsia="Arial"/>
          <w:sz w:val="21"/>
          <w:szCs w:val="21"/>
          <w:color w:val="292525"/>
          <w:spacing w:val="6"/>
          <w:w w:val="74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-4"/>
          <w:w w:val="74"/>
        </w:rPr>
        <w:t>V</w:t>
      </w:r>
      <w:r>
        <w:rPr>
          <w:rFonts w:ascii="Arial" w:hAnsi="Arial" w:cs="Arial" w:eastAsia="Arial"/>
          <w:sz w:val="21"/>
          <w:szCs w:val="21"/>
          <w:color w:val="292525"/>
          <w:spacing w:val="0"/>
          <w:w w:val="74"/>
        </w:rPr>
        <w:t>A</w:t>
      </w:r>
      <w:r>
        <w:rPr>
          <w:rFonts w:ascii="Arial" w:hAnsi="Arial" w:cs="Arial" w:eastAsia="Arial"/>
          <w:sz w:val="21"/>
          <w:szCs w:val="21"/>
          <w:color w:val="292525"/>
          <w:spacing w:val="5"/>
          <w:w w:val="74"/>
        </w:rPr>
        <w:t> </w:t>
      </w:r>
      <w:r>
        <w:rPr>
          <w:rFonts w:ascii="Arial" w:hAnsi="Arial" w:cs="Arial" w:eastAsia="Arial"/>
          <w:sz w:val="21"/>
          <w:szCs w:val="21"/>
          <w:color w:val="292525"/>
          <w:spacing w:val="1"/>
          <w:w w:val="75"/>
        </w:rPr>
        <w:t>24505-0461</w:t>
      </w:r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4" w:after="0" w:line="240" w:lineRule="auto"/>
        <w:ind w:left="221" w:right="-20"/>
        <w:jc w:val="left"/>
        <w:tabs>
          <w:tab w:pos="2820" w:val="left"/>
          <w:tab w:pos="960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525"/>
          <w:spacing w:val="16"/>
          <w:w w:val="76"/>
        </w:rPr>
        <w:t>For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76"/>
        </w:rPr>
        <w:t>m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   </w:t>
      </w:r>
      <w:r>
        <w:rPr>
          <w:rFonts w:ascii="Arial" w:hAnsi="Arial" w:cs="Arial" w:eastAsia="Arial"/>
          <w:sz w:val="20"/>
          <w:szCs w:val="20"/>
          <w:color w:val="292525"/>
          <w:spacing w:val="16"/>
          <w:w w:val="82"/>
        </w:rPr>
        <w:t>No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82"/>
        </w:rPr>
        <w:t>.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   </w:t>
      </w:r>
      <w:r>
        <w:rPr>
          <w:rFonts w:ascii="Arial" w:hAnsi="Arial" w:cs="Arial" w:eastAsia="Arial"/>
          <w:sz w:val="20"/>
          <w:szCs w:val="20"/>
          <w:color w:val="292525"/>
          <w:spacing w:val="16"/>
          <w:w w:val="67"/>
        </w:rPr>
        <w:t>GE</w:t>
      </w:r>
      <w:r>
        <w:rPr>
          <w:rFonts w:ascii="Arial" w:hAnsi="Arial" w:cs="Arial" w:eastAsia="Arial"/>
          <w:sz w:val="20"/>
          <w:szCs w:val="20"/>
          <w:color w:val="292525"/>
          <w:spacing w:val="11"/>
          <w:w w:val="67"/>
        </w:rPr>
        <w:t>F</w:t>
      </w:r>
      <w:r>
        <w:rPr>
          <w:rFonts w:ascii="Arial" w:hAnsi="Arial" w:cs="Arial" w:eastAsia="Arial"/>
          <w:sz w:val="20"/>
          <w:szCs w:val="20"/>
          <w:color w:val="292525"/>
          <w:spacing w:val="16"/>
          <w:w w:val="80"/>
        </w:rPr>
        <w:t>A-184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80"/>
        </w:rPr>
        <w:t>2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292525"/>
          <w:spacing w:val="16"/>
          <w:w w:val="75"/>
        </w:rPr>
        <w:t>ORIGINA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75"/>
        </w:rPr>
        <w:t>L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color w:val="292525"/>
          <w:spacing w:val="-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16"/>
          <w:w w:val="71"/>
        </w:rPr>
        <w:t>T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71"/>
        </w:rPr>
        <w:t>O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color w:val="292525"/>
          <w:spacing w:val="-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16"/>
          <w:w w:val="74"/>
        </w:rPr>
        <w:t>INSURE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74"/>
        </w:rPr>
        <w:t>R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color w:val="292525"/>
          <w:spacing w:val="-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89"/>
        </w:rPr>
        <w:t>–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color w:val="292525"/>
          <w:spacing w:val="-25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16"/>
          <w:w w:val="76"/>
        </w:rPr>
        <w:t>Cop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76"/>
        </w:rPr>
        <w:t>y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color w:val="292525"/>
          <w:spacing w:val="-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16"/>
          <w:w w:val="86"/>
        </w:rPr>
        <w:t>t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86"/>
        </w:rPr>
        <w:t>o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color w:val="292525"/>
          <w:spacing w:val="-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16"/>
          <w:w w:val="77"/>
        </w:rPr>
        <w:t>Propose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77"/>
        </w:rPr>
        <w:t>d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color w:val="292525"/>
          <w:spacing w:val="-27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525"/>
          <w:spacing w:val="16"/>
          <w:w w:val="79"/>
        </w:rPr>
        <w:t>Insure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79"/>
        </w:rPr>
        <w:t>d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292525"/>
          <w:spacing w:val="26"/>
          <w:w w:val="83"/>
        </w:rPr>
        <w:t>1/200</w:t>
      </w:r>
      <w:r>
        <w:rPr>
          <w:rFonts w:ascii="Arial" w:hAnsi="Arial" w:cs="Arial" w:eastAsia="Arial"/>
          <w:sz w:val="20"/>
          <w:szCs w:val="20"/>
          <w:color w:val="292525"/>
          <w:spacing w:val="0"/>
          <w:w w:val="83"/>
        </w:rPr>
        <w:t>7</w:t>
      </w:r>
      <w:r>
        <w:rPr>
          <w:rFonts w:ascii="Arial" w:hAnsi="Arial" w:cs="Arial" w:eastAsia="Arial"/>
          <w:sz w:val="20"/>
          <w:szCs w:val="20"/>
          <w:color w:val="292525"/>
          <w:spacing w:val="-3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332" w:footer="0" w:top="920" w:bottom="280" w:left="960" w:right="880"/>
          <w:pgSz w:w="12240" w:h="15840"/>
        </w:sectPr>
      </w:pPr>
      <w:rPr/>
    </w:p>
    <w:p>
      <w:pPr>
        <w:spacing w:before="35" w:after="0" w:line="240" w:lineRule="auto"/>
        <w:ind w:left="110" w:right="-20"/>
        <w:jc w:val="left"/>
        <w:rPr>
          <w:rFonts w:ascii="Arial" w:hAnsi="Arial" w:cs="Arial" w:eastAsia="Arial"/>
          <w:sz w:val="42"/>
          <w:szCs w:val="42"/>
        </w:rPr>
      </w:pPr>
      <w:rPr/>
      <w:r>
        <w:rPr/>
        <w:pict>
          <v:group style="position:absolute;margin-left:467.910004pt;margin-top:17.010pt;width:.1pt;height:27pt;mso-position-horizontal-relative:page;mso-position-vertical-relative:page;z-index:-520" coordorigin="9358,340" coordsize="2,540">
            <v:shape style="position:absolute;left:9358;top:340;width:2;height:540" coordorigin="9358,340" coordsize="0,540" path="m9358,340l9358,880e" filled="f" stroked="t" strokeweight=".82pt" strokecolor="#000000">
              <v:path arrowok="t"/>
            </v:shape>
          </v:group>
          <w10:wrap type="none"/>
        </w:pict>
      </w:r>
      <w:r>
        <w:rPr/>
        <w:pict>
          <v:group style="position:absolute;margin-left:471.339996pt;margin-top:15.64pt;width:4.66pt;height:29.74pt;mso-position-horizontal-relative:page;mso-position-vertical-relative:page;z-index:-519" coordorigin="9427,313" coordsize="93,595">
            <v:group style="position:absolute;left:9435;top:340;width:2;height:540" coordorigin="9435,340" coordsize="2,540">
              <v:shape style="position:absolute;left:9435;top:340;width:2;height:540" coordorigin="9435,340" coordsize="0,540" path="m9435,340l9435,880e" filled="f" stroked="t" strokeweight=".81997pt" strokecolor="#000000">
                <v:path arrowok="t"/>
              </v:shape>
            </v:group>
            <v:group style="position:absolute;left:9493;top:340;width:2;height:540" coordorigin="9493,340" coordsize="2,540">
              <v:shape style="position:absolute;left:9493;top:340;width:2;height:540" coordorigin="9493,340" coordsize="0,540" path="m9493,340l9493,880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7.100006pt;margin-top:15.64pt;width:8.499970pt;height:29.74pt;mso-position-horizontal-relative:page;mso-position-vertical-relative:page;z-index:-518" coordorigin="9542,313" coordsize="170,595">
            <v:group style="position:absolute;left:9569;top:340;width:2;height:540" coordorigin="9569,340" coordsize="2,540">
              <v:shape style="position:absolute;left:9569;top:340;width:2;height:540" coordorigin="9569,340" coordsize="0,540" path="m9569,340l9569,880e" filled="f" stroked="t" strokeweight="2.74pt" strokecolor="#000000">
                <v:path arrowok="t"/>
              </v:shape>
            </v:group>
            <v:group style="position:absolute;left:9627;top:340;width:2;height:540" coordorigin="9627,340" coordsize="2,540">
              <v:shape style="position:absolute;left:9627;top:340;width:2;height:540" coordorigin="9627,340" coordsize="0,540" path="m9627,340l9627,880e" filled="f" stroked="t" strokeweight=".82pt" strokecolor="#000000">
                <v:path arrowok="t"/>
              </v:shape>
            </v:group>
            <v:group style="position:absolute;left:9665;top:340;width:2;height:540" coordorigin="9665,340" coordsize="2,540">
              <v:shape style="position:absolute;left:9665;top:340;width:2;height:540" coordorigin="9665,340" coordsize="0,540" path="m9665,340l9665,880e" filled="f" stroked="t" strokeweight=".82pt" strokecolor="#000000">
                <v:path arrowok="t"/>
              </v:shape>
            </v:group>
            <v:group style="position:absolute;left:9704;top:340;width:2;height:540" coordorigin="9704,340" coordsize="2,540">
              <v:shape style="position:absolute;left:9704;top:340;width:2;height:540" coordorigin="9704,340" coordsize="0,540" path="m9704,340l9704,880e" filled="f" stroked="t" strokeweight=".81997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88.619995pt;margin-top:15.64pt;width:12.33997pt;height:29.74pt;mso-position-horizontal-relative:page;mso-position-vertical-relative:page;z-index:-517" coordorigin="9772,313" coordsize="247,595">
            <v:group style="position:absolute;left:9800;top:340;width:2;height:540" coordorigin="9800,340" coordsize="2,540">
              <v:shape style="position:absolute;left:9800;top:340;width:2;height:540" coordorigin="9800,340" coordsize="0,540" path="m9800,340l9800,880e" filled="f" stroked="t" strokeweight="2.74pt" strokecolor="#000000">
                <v:path arrowok="t"/>
              </v:shape>
            </v:group>
            <v:group style="position:absolute;left:9877;top:340;width:2;height:540" coordorigin="9877,340" coordsize="2,540">
              <v:shape style="position:absolute;left:9877;top:340;width:2;height:540" coordorigin="9877,340" coordsize="0,540" path="m9877,340l9877,880e" filled="f" stroked="t" strokeweight="2.74pt" strokecolor="#000000">
                <v:path arrowok="t"/>
              </v:shape>
            </v:group>
            <v:group style="position:absolute;left:9934;top:340;width:2;height:540" coordorigin="9934,340" coordsize="2,540">
              <v:shape style="position:absolute;left:9934;top:340;width:2;height:540" coordorigin="9934,340" coordsize="0,540" path="m9934,340l9934,880e" filled="f" stroked="t" strokeweight=".82003pt" strokecolor="#000000">
                <v:path arrowok="t"/>
              </v:shape>
            </v:group>
            <v:group style="position:absolute;left:9973;top:340;width:2;height:540" coordorigin="9973,340" coordsize="2,540">
              <v:shape style="position:absolute;left:9973;top:340;width:2;height:540" coordorigin="9973,340" coordsize="0,540" path="m9973,340l9973,880e" filled="f" stroked="t" strokeweight=".82pt" strokecolor="#000000">
                <v:path arrowok="t"/>
              </v:shape>
            </v:group>
            <v:group style="position:absolute;left:10011;top:340;width:2;height:540" coordorigin="10011,340" coordsize="2,540">
              <v:shape style="position:absolute;left:10011;top:340;width:2;height:540" coordorigin="10011,340" coordsize="0,540" path="m10011,340l10011,880e" filled="f" stroked="t" strokeweight=".81997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03.980011pt;margin-top:15.64pt;width:14.26pt;height:29.74pt;mso-position-horizontal-relative:page;mso-position-vertical-relative:page;z-index:-516" coordorigin="10080,313" coordsize="285,595">
            <v:group style="position:absolute;left:10107;top:340;width:2;height:540" coordorigin="10107,340" coordsize="2,540">
              <v:shape style="position:absolute;left:10107;top:340;width:2;height:540" coordorigin="10107,340" coordsize="0,540" path="m10107,340l10107,880e" filled="f" stroked="t" strokeweight="2.74pt" strokecolor="#000000">
                <v:path arrowok="t"/>
              </v:shape>
            </v:group>
            <v:group style="position:absolute;left:10165;top:340;width:2;height:540" coordorigin="10165,340" coordsize="2,540">
              <v:shape style="position:absolute;left:10165;top:340;width:2;height:540" coordorigin="10165,340" coordsize="0,540" path="m10165,340l10165,880e" filled="f" stroked="t" strokeweight=".82pt" strokecolor="#000000">
                <v:path arrowok="t"/>
              </v:shape>
            </v:group>
            <v:group style="position:absolute;left:10222;top:340;width:2;height:540" coordorigin="10222,340" coordsize="2,540">
              <v:shape style="position:absolute;left:10222;top:340;width:2;height:540" coordorigin="10222,340" coordsize="0,540" path="m10222,340l10222,880e" filled="f" stroked="t" strokeweight="2.74pt" strokecolor="#000000">
                <v:path arrowok="t"/>
              </v:shape>
            </v:group>
            <v:group style="position:absolute;left:10280;top:340;width:2;height:540" coordorigin="10280,340" coordsize="2,540">
              <v:shape style="position:absolute;left:10280;top:340;width:2;height:540" coordorigin="10280,340" coordsize="0,540" path="m10280,340l10280,880e" filled="f" stroked="t" strokeweight=".81997pt" strokecolor="#000000">
                <v:path arrowok="t"/>
              </v:shape>
            </v:group>
            <v:group style="position:absolute;left:10337;top:340;width:2;height:540" coordorigin="10337,340" coordsize="2,540">
              <v:shape style="position:absolute;left:10337;top:340;width:2;height:540" coordorigin="10337,340" coordsize="0,540" path="m10337,340l10337,880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21.26001pt;margin-top:15.64pt;width:10.42003pt;height:29.74pt;mso-position-horizontal-relative:page;mso-position-vertical-relative:page;z-index:-515" coordorigin="10425,313" coordsize="208,595">
            <v:group style="position:absolute;left:10453;top:340;width:2;height:540" coordorigin="10453,340" coordsize="2,540">
              <v:shape style="position:absolute;left:10453;top:340;width:2;height:540" coordorigin="10453,340" coordsize="0,540" path="m10453,340l10453,880e" filled="f" stroked="t" strokeweight="2.74pt" strokecolor="#000000">
                <v:path arrowok="t"/>
              </v:shape>
            </v:group>
            <v:group style="position:absolute;left:10510;top:340;width:2;height:540" coordorigin="10510,340" coordsize="2,540">
              <v:shape style="position:absolute;left:10510;top:340;width:2;height:540" coordorigin="10510,340" coordsize="0,540" path="m10510,340l10510,880e" filled="f" stroked="t" strokeweight=".81997pt" strokecolor="#000000">
                <v:path arrowok="t"/>
              </v:shape>
            </v:group>
            <v:group style="position:absolute;left:10549;top:340;width:2;height:540" coordorigin="10549,340" coordsize="2,540">
              <v:shape style="position:absolute;left:10549;top:340;width:2;height:540" coordorigin="10549,340" coordsize="0,540" path="m10549,340l10549,880e" filled="f" stroked="t" strokeweight=".81997pt" strokecolor="#000000">
                <v:path arrowok="t"/>
              </v:shape>
            </v:group>
            <v:group style="position:absolute;left:10587;top:340;width:2;height:540" coordorigin="10587,340" coordsize="2,540">
              <v:shape style="position:absolute;left:10587;top:340;width:2;height:540" coordorigin="10587,340" coordsize="0,540" path="m10587,340l10587,880e" filled="f" stroked="t" strokeweight=".81997pt" strokecolor="#000000">
                <v:path arrowok="t"/>
              </v:shape>
            </v:group>
            <v:group style="position:absolute;left:10625;top:340;width:2;height:540" coordorigin="10625,340" coordsize="2,540">
              <v:shape style="position:absolute;left:10625;top:340;width:2;height:540" coordorigin="10625,340" coordsize="0,540" path="m10625,340l10625,880e" filled="f" stroked="t" strokeweight=".8200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34.700012pt;margin-top:15.64pt;width:4.66pt;height:29.74pt;mso-position-horizontal-relative:page;mso-position-vertical-relative:page;z-index:-514" coordorigin="10694,313" coordsize="93,595">
            <v:group style="position:absolute;left:10702;top:340;width:2;height:540" coordorigin="10702,340" coordsize="2,540">
              <v:shape style="position:absolute;left:10702;top:340;width:2;height:540" coordorigin="10702,340" coordsize="0,540" path="m10702,340l10702,880e" filled="f" stroked="t" strokeweight=".82003pt" strokecolor="#000000">
                <v:path arrowok="t"/>
              </v:shape>
            </v:group>
            <v:group style="position:absolute;left:10760;top:340;width:2;height:540" coordorigin="10760,340" coordsize="2,540">
              <v:shape style="position:absolute;left:10760;top:340;width:2;height:540" coordorigin="10760,340" coordsize="0,540" path="m10760,340l10760,880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40.460022pt;margin-top:15.64pt;width:8.499970pt;height:29.74pt;mso-position-horizontal-relative:page;mso-position-vertical-relative:page;z-index:-513" coordorigin="10809,313" coordsize="170,595">
            <v:group style="position:absolute;left:10837;top:340;width:2;height:540" coordorigin="10837,340" coordsize="2,540">
              <v:shape style="position:absolute;left:10837;top:340;width:2;height:540" coordorigin="10837,340" coordsize="0,540" path="m10837,340l10837,880e" filled="f" stroked="t" strokeweight="2.74pt" strokecolor="#000000">
                <v:path arrowok="t"/>
              </v:shape>
            </v:group>
            <v:group style="position:absolute;left:10913;top:340;width:2;height:540" coordorigin="10913,340" coordsize="2,540">
              <v:shape style="position:absolute;left:10913;top:340;width:2;height:540" coordorigin="10913,340" coordsize="0,540" path="m10913,340l10913,880e" filled="f" stroked="t" strokeweight="2.74pt" strokecolor="#000000">
                <v:path arrowok="t"/>
              </v:shape>
            </v:group>
            <v:group style="position:absolute;left:10971;top:340;width:2;height:540" coordorigin="10971,340" coordsize="2,540">
              <v:shape style="position:absolute;left:10971;top:340;width:2;height:540" coordorigin="10971,340" coordsize="0,540" path="m10971,340l10971,880e" filled="f" stroked="t" strokeweight=".81997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51.979980pt;margin-top:15.64pt;width:12.34003pt;height:29.74pt;mso-position-horizontal-relative:page;mso-position-vertical-relative:page;z-index:-512" coordorigin="11040,313" coordsize="247,595">
            <v:group style="position:absolute;left:11067;top:340;width:2;height:540" coordorigin="11067,340" coordsize="2,540">
              <v:shape style="position:absolute;left:11067;top:340;width:2;height:540" coordorigin="11067,340" coordsize="0,540" path="m11067,340l11067,880e" filled="f" stroked="t" strokeweight="2.74pt" strokecolor="#000000">
                <v:path arrowok="t"/>
              </v:shape>
            </v:group>
            <v:group style="position:absolute;left:11125;top:340;width:2;height:540" coordorigin="11125,340" coordsize="2,540">
              <v:shape style="position:absolute;left:11125;top:340;width:2;height:540" coordorigin="11125,340" coordsize="0,540" path="m11125,340l11125,880e" filled="f" stroked="t" strokeweight=".82003pt" strokecolor="#000000">
                <v:path arrowok="t"/>
              </v:shape>
            </v:group>
            <v:group style="position:absolute;left:11163;top:340;width:2;height:540" coordorigin="11163,340" coordsize="2,540">
              <v:shape style="position:absolute;left:11163;top:340;width:2;height:540" coordorigin="11163,340" coordsize="0,540" path="m11163,340l11163,880e" filled="f" stroked="t" strokeweight=".81997pt" strokecolor="#000000">
                <v:path arrowok="t"/>
              </v:shape>
            </v:group>
            <v:group style="position:absolute;left:11221;top:340;width:2;height:540" coordorigin="11221,340" coordsize="2,540">
              <v:shape style="position:absolute;left:11221;top:340;width:2;height:540" coordorigin="11221,340" coordsize="0,540" path="m11221,340l11221,880e" filled="f" stroked="t" strokeweight="2.74pt" strokecolor="#000000">
                <v:path arrowok="t"/>
              </v:shape>
            </v:group>
            <v:group style="position:absolute;left:11278;top:340;width:2;height:540" coordorigin="11278,340" coordsize="2,540">
              <v:shape style="position:absolute;left:11278;top:340;width:2;height:540" coordorigin="11278,340" coordsize="0,540" path="m11278,340l11278,880e" filled="f" stroked="t" strokeweight=".8200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67.340027pt;margin-top:15.64pt;width:8.500030pt;height:29.74pt;mso-position-horizontal-relative:page;mso-position-vertical-relative:page;z-index:-511" coordorigin="11347,313" coordsize="170,595">
            <v:group style="position:absolute;left:11355;top:340;width:2;height:540" coordorigin="11355,340" coordsize="2,540">
              <v:shape style="position:absolute;left:11355;top:340;width:2;height:540" coordorigin="11355,340" coordsize="0,540" path="m11355,340l11355,880e" filled="f" stroked="t" strokeweight=".81997pt" strokecolor="#000000">
                <v:path arrowok="t"/>
              </v:shape>
            </v:group>
            <v:group style="position:absolute;left:11413;top:340;width:2;height:540" coordorigin="11413,340" coordsize="2,540">
              <v:shape style="position:absolute;left:11413;top:340;width:2;height:540" coordorigin="11413,340" coordsize="0,540" path="m11413,340l11413,880e" filled="f" stroked="t" strokeweight="2.74pt" strokecolor="#000000">
                <v:path arrowok="t"/>
              </v:shape>
            </v:group>
            <v:group style="position:absolute;left:11470;top:340;width:2;height:540" coordorigin="11470,340" coordsize="2,540">
              <v:shape style="position:absolute;left:11470;top:340;width:2;height:540" coordorigin="11470,340" coordsize="0,540" path="m11470,340l11470,880e" filled="f" stroked="t" strokeweight=".81997pt" strokecolor="#000000">
                <v:path arrowok="t"/>
              </v:shape>
            </v:group>
            <v:group style="position:absolute;left:11509;top:340;width:2;height:540" coordorigin="11509,340" coordsize="2,540">
              <v:shape style="position:absolute;left:11509;top:340;width:2;height:540" coordorigin="11509,340" coordsize="0,540" path="m11509,340l11509,880e" filled="f" stroked="t" strokeweight=".8200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78.859985pt;margin-top:15.64pt;width:4.66pt;height:29.74pt;mso-position-horizontal-relative:page;mso-position-vertical-relative:page;z-index:-510" coordorigin="11577,313" coordsize="93,595">
            <v:group style="position:absolute;left:11585;top:340;width:2;height:540" coordorigin="11585,340" coordsize="2,540">
              <v:shape style="position:absolute;left:11585;top:340;width:2;height:540" coordorigin="11585,340" coordsize="0,540" path="m11585,340l11585,880e" filled="f" stroked="t" strokeweight=".81997pt" strokecolor="#000000">
                <v:path arrowok="t"/>
              </v:shape>
            </v:group>
            <v:group style="position:absolute;left:11643;top:340;width:2;height:540" coordorigin="11643,340" coordsize="2,540">
              <v:shape style="position:absolute;left:11643;top:340;width:2;height:540" coordorigin="11643,340" coordsize="0,540" path="m11643,340l11643,880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84.619995pt;margin-top:15.64pt;width:4.659970pt;height:29.74pt;mso-position-horizontal-relative:page;mso-position-vertical-relative:page;z-index:-509" coordorigin="11692,313" coordsize="93,595">
            <v:group style="position:absolute;left:11720;top:340;width:2;height:540" coordorigin="11720,340" coordsize="2,540">
              <v:shape style="position:absolute;left:11720;top:340;width:2;height:540" coordorigin="11720,340" coordsize="0,540" path="m11720,340l11720,880e" filled="f" stroked="t" strokeweight="2.74pt" strokecolor="#000000">
                <v:path arrowok="t"/>
              </v:shape>
            </v:group>
            <v:group style="position:absolute;left:11777;top:340;width:2;height:540" coordorigin="11777,340" coordsize="2,540">
              <v:shape style="position:absolute;left:11777;top:340;width:2;height:540" coordorigin="11777,340" coordsize="0,540" path="m11777,340l11777,880e" filled="f" stroked="t" strokeweight=".81997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42"/>
          <w:szCs w:val="42"/>
          <w:color w:val="282526"/>
          <w:spacing w:val="0"/>
          <w:w w:val="82"/>
          <w:b/>
          <w:bCs/>
        </w:rPr>
        <w:t>Addendum</w:t>
      </w:r>
      <w:r>
        <w:rPr>
          <w:rFonts w:ascii="Arial" w:hAnsi="Arial" w:cs="Arial" w:eastAsia="Arial"/>
          <w:sz w:val="42"/>
          <w:szCs w:val="42"/>
          <w:color w:val="282526"/>
          <w:spacing w:val="-3"/>
          <w:w w:val="82"/>
          <w:b/>
          <w:bCs/>
        </w:rPr>
        <w:t> </w:t>
      </w:r>
      <w:r>
        <w:rPr>
          <w:rFonts w:ascii="Arial" w:hAnsi="Arial" w:cs="Arial" w:eastAsia="Arial"/>
          <w:sz w:val="42"/>
          <w:szCs w:val="42"/>
          <w:color w:val="282526"/>
          <w:spacing w:val="0"/>
          <w:w w:val="82"/>
          <w:b/>
          <w:bCs/>
        </w:rPr>
        <w:t>to</w:t>
      </w:r>
      <w:r>
        <w:rPr>
          <w:rFonts w:ascii="Arial" w:hAnsi="Arial" w:cs="Arial" w:eastAsia="Arial"/>
          <w:sz w:val="42"/>
          <w:szCs w:val="42"/>
          <w:color w:val="282526"/>
          <w:spacing w:val="-3"/>
          <w:w w:val="82"/>
          <w:b/>
          <w:bCs/>
        </w:rPr>
        <w:t> </w:t>
      </w:r>
      <w:r>
        <w:rPr>
          <w:rFonts w:ascii="Arial" w:hAnsi="Arial" w:cs="Arial" w:eastAsia="Arial"/>
          <w:sz w:val="42"/>
          <w:szCs w:val="42"/>
          <w:color w:val="282526"/>
          <w:spacing w:val="0"/>
          <w:w w:val="100"/>
          <w:b/>
          <w:bCs/>
        </w:rPr>
        <w:t>Application</w:t>
      </w:r>
      <w:r>
        <w:rPr>
          <w:rFonts w:ascii="Arial" w:hAnsi="Arial" w:cs="Arial" w:eastAsia="Arial"/>
          <w:sz w:val="42"/>
          <w:szCs w:val="42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36pt;margin-top:-1.518027pt;width:533.04pt;height:.1pt;mso-position-horizontal-relative:page;mso-position-vertical-relative:paragraph;z-index:-525" coordorigin="720,-30" coordsize="10661,2">
            <v:shape style="position:absolute;left:720;top:-30;width:10661;height:2" coordorigin="720,-30" coordsize="10661,0" path="m720,-30l11381,-30e" filled="f" stroked="t" strokeweight=".48pt" strokecolor="#282526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8"/>
          <w:szCs w:val="18"/>
          <w:color w:val="282526"/>
          <w:spacing w:val="-5"/>
          <w:w w:val="78"/>
          <w:b/>
          <w:bCs/>
        </w:rPr>
        <w:t>Genwort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8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282526"/>
          <w:spacing w:val="-4"/>
          <w:w w:val="78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6"/>
          <w:w w:val="79"/>
          <w:b/>
          <w:bCs/>
        </w:rPr>
        <w:t>Lif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9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82526"/>
          <w:spacing w:val="-23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4"/>
          <w:w w:val="74"/>
          <w:b/>
          <w:bCs/>
        </w:rPr>
        <w:t>Insuranc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4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82526"/>
          <w:spacing w:val="29"/>
          <w:w w:val="7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4"/>
          <w:w w:val="74"/>
          <w:b/>
          <w:bCs/>
        </w:rPr>
        <w:t>Compan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4"/>
          <w:b/>
          <w:bCs/>
        </w:rPr>
        <w:t>y</w:t>
      </w:r>
      <w:r>
        <w:rPr>
          <w:rFonts w:ascii="Arial" w:hAnsi="Arial" w:cs="Arial" w:eastAsia="Arial"/>
          <w:sz w:val="18"/>
          <w:szCs w:val="18"/>
          <w:color w:val="282526"/>
          <w:spacing w:val="-3"/>
          <w:w w:val="7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6"/>
          <w:w w:val="75"/>
          <w:b/>
          <w:bCs/>
        </w:rPr>
        <w:t>(GLIC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5"/>
          <w:b/>
          <w:bCs/>
        </w:rPr>
        <w:t>)</w:t>
      </w:r>
      <w:r>
        <w:rPr>
          <w:rFonts w:ascii="Arial" w:hAnsi="Arial" w:cs="Arial" w:eastAsia="Arial"/>
          <w:sz w:val="18"/>
          <w:szCs w:val="18"/>
          <w:color w:val="282526"/>
          <w:spacing w:val="-23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100"/>
          <w:b/>
          <w:bCs/>
        </w:rPr>
        <w:t>•</w:t>
      </w:r>
      <w:r>
        <w:rPr>
          <w:rFonts w:ascii="Arial" w:hAnsi="Arial" w:cs="Arial" w:eastAsia="Arial"/>
          <w:sz w:val="18"/>
          <w:szCs w:val="18"/>
          <w:color w:val="282526"/>
          <w:spacing w:val="-15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5"/>
          <w:w w:val="78"/>
          <w:b/>
          <w:bCs/>
        </w:rPr>
        <w:t>Genwort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8"/>
          <w:b/>
          <w:bCs/>
        </w:rPr>
        <w:t>h</w:t>
      </w:r>
      <w:r>
        <w:rPr>
          <w:rFonts w:ascii="Arial" w:hAnsi="Arial" w:cs="Arial" w:eastAsia="Arial"/>
          <w:sz w:val="18"/>
          <w:szCs w:val="18"/>
          <w:color w:val="282526"/>
          <w:spacing w:val="-4"/>
          <w:w w:val="78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6"/>
          <w:w w:val="79"/>
          <w:b/>
          <w:bCs/>
        </w:rPr>
        <w:t>Lif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9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82526"/>
          <w:spacing w:val="-23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6"/>
          <w:w w:val="79"/>
          <w:b/>
          <w:bCs/>
        </w:rPr>
        <w:t>an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9"/>
          <w:b/>
          <w:bCs/>
        </w:rPr>
        <w:t>d</w:t>
      </w:r>
      <w:r>
        <w:rPr>
          <w:rFonts w:ascii="Arial" w:hAnsi="Arial" w:cs="Arial" w:eastAsia="Arial"/>
          <w:sz w:val="18"/>
          <w:szCs w:val="18"/>
          <w:color w:val="282526"/>
          <w:spacing w:val="-23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4"/>
          <w:w w:val="74"/>
          <w:b/>
          <w:bCs/>
        </w:rPr>
        <w:t>Annuit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4"/>
          <w:b/>
          <w:bCs/>
        </w:rPr>
        <w:t>y</w:t>
      </w:r>
      <w:r>
        <w:rPr>
          <w:rFonts w:ascii="Arial" w:hAnsi="Arial" w:cs="Arial" w:eastAsia="Arial"/>
          <w:sz w:val="18"/>
          <w:szCs w:val="18"/>
          <w:color w:val="282526"/>
          <w:spacing w:val="7"/>
          <w:w w:val="7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4"/>
          <w:w w:val="74"/>
          <w:b/>
          <w:bCs/>
        </w:rPr>
        <w:t>Insuranc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4"/>
          <w:b/>
          <w:bCs/>
        </w:rPr>
        <w:t>e</w:t>
      </w:r>
      <w:r>
        <w:rPr>
          <w:rFonts w:ascii="Arial" w:hAnsi="Arial" w:cs="Arial" w:eastAsia="Arial"/>
          <w:sz w:val="18"/>
          <w:szCs w:val="18"/>
          <w:color w:val="282526"/>
          <w:spacing w:val="29"/>
          <w:w w:val="7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4"/>
          <w:w w:val="74"/>
          <w:b/>
          <w:bCs/>
        </w:rPr>
        <w:t>Compan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4"/>
          <w:b/>
          <w:bCs/>
        </w:rPr>
        <w:t>y</w:t>
      </w:r>
      <w:r>
        <w:rPr>
          <w:rFonts w:ascii="Arial" w:hAnsi="Arial" w:cs="Arial" w:eastAsia="Arial"/>
          <w:sz w:val="18"/>
          <w:szCs w:val="18"/>
          <w:color w:val="282526"/>
          <w:spacing w:val="-3"/>
          <w:w w:val="74"/>
          <w:b/>
          <w:bCs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6"/>
          <w:w w:val="75"/>
          <w:b/>
          <w:bCs/>
        </w:rPr>
        <w:t>(GLAIC)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4" w:after="0" w:line="206" w:lineRule="exact"/>
        <w:ind w:left="100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282526"/>
          <w:spacing w:val="-1"/>
          <w:w w:val="75"/>
        </w:rPr>
        <w:t>70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5"/>
        </w:rPr>
        <w:t>0</w:t>
      </w:r>
      <w:r>
        <w:rPr>
          <w:rFonts w:ascii="Arial" w:hAnsi="Arial" w:cs="Arial" w:eastAsia="Arial"/>
          <w:sz w:val="18"/>
          <w:szCs w:val="18"/>
          <w:color w:val="282526"/>
          <w:spacing w:val="-6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1"/>
          <w:w w:val="75"/>
        </w:rPr>
        <w:t>Mai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5"/>
        </w:rPr>
        <w:t>n</w:t>
      </w:r>
      <w:r>
        <w:rPr>
          <w:rFonts w:ascii="Arial" w:hAnsi="Arial" w:cs="Arial" w:eastAsia="Arial"/>
          <w:sz w:val="18"/>
          <w:szCs w:val="18"/>
          <w:color w:val="282526"/>
          <w:spacing w:val="19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1"/>
          <w:w w:val="75"/>
        </w:rPr>
        <w:t>Stree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5"/>
        </w:rPr>
        <w:t>t</w:t>
      </w:r>
      <w:r>
        <w:rPr>
          <w:rFonts w:ascii="Arial" w:hAnsi="Arial" w:cs="Arial" w:eastAsia="Arial"/>
          <w:sz w:val="18"/>
          <w:szCs w:val="18"/>
          <w:color w:val="282526"/>
          <w:spacing w:val="9"/>
          <w:w w:val="75"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162"/>
        </w:rPr>
        <w:t>•</w:t>
      </w:r>
      <w:r>
        <w:rPr>
          <w:rFonts w:ascii="Arial" w:hAnsi="Arial" w:cs="Arial" w:eastAsia="Arial"/>
          <w:sz w:val="18"/>
          <w:szCs w:val="18"/>
          <w:color w:val="282526"/>
          <w:spacing w:val="-46"/>
          <w:w w:val="162"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3"/>
          <w:w w:val="72"/>
        </w:rPr>
        <w:t>L</w:t>
      </w:r>
      <w:r>
        <w:rPr>
          <w:rFonts w:ascii="Arial" w:hAnsi="Arial" w:cs="Arial" w:eastAsia="Arial"/>
          <w:sz w:val="18"/>
          <w:szCs w:val="18"/>
          <w:color w:val="282526"/>
          <w:spacing w:val="-1"/>
          <w:w w:val="72"/>
        </w:rPr>
        <w:t>ynchburg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2"/>
        </w:rPr>
        <w:t>,</w:t>
      </w:r>
      <w:r>
        <w:rPr>
          <w:rFonts w:ascii="Arial" w:hAnsi="Arial" w:cs="Arial" w:eastAsia="Arial"/>
          <w:sz w:val="18"/>
          <w:szCs w:val="18"/>
          <w:color w:val="282526"/>
          <w:spacing w:val="2"/>
          <w:w w:val="72"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5"/>
          <w:w w:val="72"/>
        </w:rPr>
        <w:t>V</w:t>
      </w:r>
      <w:r>
        <w:rPr>
          <w:rFonts w:ascii="Arial" w:hAnsi="Arial" w:cs="Arial" w:eastAsia="Arial"/>
          <w:sz w:val="18"/>
          <w:szCs w:val="18"/>
          <w:color w:val="282526"/>
          <w:spacing w:val="0"/>
          <w:w w:val="72"/>
        </w:rPr>
        <w:t>A</w:t>
      </w:r>
      <w:r>
        <w:rPr>
          <w:rFonts w:ascii="Arial" w:hAnsi="Arial" w:cs="Arial" w:eastAsia="Arial"/>
          <w:sz w:val="18"/>
          <w:szCs w:val="18"/>
          <w:color w:val="282526"/>
          <w:spacing w:val="2"/>
          <w:w w:val="72"/>
        </w:rPr>
        <w:t> </w:t>
      </w:r>
      <w:r>
        <w:rPr>
          <w:rFonts w:ascii="Arial" w:hAnsi="Arial" w:cs="Arial" w:eastAsia="Arial"/>
          <w:sz w:val="18"/>
          <w:szCs w:val="18"/>
          <w:color w:val="282526"/>
          <w:spacing w:val="-2"/>
          <w:w w:val="74"/>
        </w:rPr>
        <w:t>24504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40" w:lineRule="auto"/>
        <w:ind w:left="100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36pt;margin-top:-1.130117pt;width:540pt;height:.1pt;mso-position-horizontal-relative:page;mso-position-vertical-relative:paragraph;z-index:-524" coordorigin="720,-23" coordsize="10800,2">
            <v:shape style="position:absolute;left:720;top:-23;width:10800;height:2" coordorigin="720,-23" coordsize="10800,0" path="m720,-23l11520,-23e" filled="f" stroked="t" strokeweight="2.04pt" strokecolor="#282526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  <w:b/>
          <w:bCs/>
        </w:rPr>
        <w:t>Fraud</w:t>
      </w:r>
      <w:r>
        <w:rPr>
          <w:rFonts w:ascii="Arial" w:hAnsi="Arial" w:cs="Arial" w:eastAsia="Arial"/>
          <w:sz w:val="20"/>
          <w:szCs w:val="20"/>
          <w:color w:val="282526"/>
          <w:spacing w:val="-1"/>
          <w:w w:val="81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100"/>
          <w:b/>
          <w:bCs/>
        </w:rPr>
        <w:t>warning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50" w:lineRule="auto"/>
        <w:ind w:left="100" w:right="62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Any</w:t>
      </w:r>
      <w:r>
        <w:rPr>
          <w:rFonts w:ascii="Arial" w:hAnsi="Arial" w:cs="Arial" w:eastAsia="Arial"/>
          <w:sz w:val="20"/>
          <w:szCs w:val="20"/>
          <w:color w:val="282526"/>
          <w:spacing w:val="-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person</w:t>
      </w:r>
      <w:r>
        <w:rPr>
          <w:rFonts w:ascii="Arial" w:hAnsi="Arial" w:cs="Arial" w:eastAsia="Arial"/>
          <w:sz w:val="20"/>
          <w:szCs w:val="20"/>
          <w:color w:val="282526"/>
          <w:spacing w:val="-1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who</w:t>
      </w:r>
      <w:r>
        <w:rPr>
          <w:rFonts w:ascii="Arial" w:hAnsi="Arial" w:cs="Arial" w:eastAsia="Arial"/>
          <w:sz w:val="20"/>
          <w:szCs w:val="20"/>
          <w:color w:val="282526"/>
          <w:spacing w:val="1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knowingly</w:t>
      </w:r>
      <w:r>
        <w:rPr>
          <w:rFonts w:ascii="Arial" w:hAnsi="Arial" w:cs="Arial" w:eastAsia="Arial"/>
          <w:sz w:val="20"/>
          <w:szCs w:val="20"/>
          <w:color w:val="282526"/>
          <w:spacing w:val="2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and</w:t>
      </w:r>
      <w:r>
        <w:rPr>
          <w:rFonts w:ascii="Arial" w:hAnsi="Arial" w:cs="Arial" w:eastAsia="Arial"/>
          <w:sz w:val="20"/>
          <w:szCs w:val="20"/>
          <w:color w:val="282526"/>
          <w:spacing w:val="-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with</w:t>
      </w:r>
      <w:r>
        <w:rPr>
          <w:rFonts w:ascii="Arial" w:hAnsi="Arial" w:cs="Arial" w:eastAsia="Arial"/>
          <w:sz w:val="20"/>
          <w:szCs w:val="20"/>
          <w:color w:val="282526"/>
          <w:spacing w:val="3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intent</w:t>
      </w:r>
      <w:r>
        <w:rPr>
          <w:rFonts w:ascii="Arial" w:hAnsi="Arial" w:cs="Arial" w:eastAsia="Arial"/>
          <w:sz w:val="20"/>
          <w:szCs w:val="20"/>
          <w:color w:val="282526"/>
          <w:spacing w:val="2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to</w:t>
      </w:r>
      <w:r>
        <w:rPr>
          <w:rFonts w:ascii="Arial" w:hAnsi="Arial" w:cs="Arial" w:eastAsia="Arial"/>
          <w:sz w:val="20"/>
          <w:szCs w:val="20"/>
          <w:color w:val="282526"/>
          <w:spacing w:val="1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injure,</w:t>
      </w:r>
      <w:r>
        <w:rPr>
          <w:rFonts w:ascii="Arial" w:hAnsi="Arial" w:cs="Arial" w:eastAsia="Arial"/>
          <w:sz w:val="20"/>
          <w:szCs w:val="20"/>
          <w:color w:val="282526"/>
          <w:spacing w:val="1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defraud,</w:t>
      </w:r>
      <w:r>
        <w:rPr>
          <w:rFonts w:ascii="Arial" w:hAnsi="Arial" w:cs="Arial" w:eastAsia="Arial"/>
          <w:sz w:val="20"/>
          <w:szCs w:val="20"/>
          <w:color w:val="282526"/>
          <w:spacing w:val="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or</w:t>
      </w:r>
      <w:r>
        <w:rPr>
          <w:rFonts w:ascii="Arial" w:hAnsi="Arial" w:cs="Arial" w:eastAsia="Arial"/>
          <w:sz w:val="20"/>
          <w:szCs w:val="20"/>
          <w:color w:val="282526"/>
          <w:spacing w:val="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deceive</w:t>
      </w:r>
      <w:r>
        <w:rPr>
          <w:rFonts w:ascii="Arial" w:hAnsi="Arial" w:cs="Arial" w:eastAsia="Arial"/>
          <w:sz w:val="20"/>
          <w:szCs w:val="20"/>
          <w:color w:val="282526"/>
          <w:spacing w:val="-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any</w:t>
      </w:r>
      <w:r>
        <w:rPr>
          <w:rFonts w:ascii="Arial" w:hAnsi="Arial" w:cs="Arial" w:eastAsia="Arial"/>
          <w:sz w:val="20"/>
          <w:szCs w:val="20"/>
          <w:color w:val="282526"/>
          <w:spacing w:val="-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insurer</w:t>
      </w:r>
      <w:r>
        <w:rPr>
          <w:rFonts w:ascii="Arial" w:hAnsi="Arial" w:cs="Arial" w:eastAsia="Arial"/>
          <w:sz w:val="20"/>
          <w:szCs w:val="20"/>
          <w:color w:val="282526"/>
          <w:spacing w:val="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files</w:t>
      </w:r>
      <w:r>
        <w:rPr>
          <w:rFonts w:ascii="Arial" w:hAnsi="Arial" w:cs="Arial" w:eastAsia="Arial"/>
          <w:sz w:val="20"/>
          <w:szCs w:val="20"/>
          <w:color w:val="282526"/>
          <w:spacing w:val="2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a</w:t>
      </w:r>
      <w:r>
        <w:rPr>
          <w:rFonts w:ascii="Arial" w:hAnsi="Arial" w:cs="Arial" w:eastAsia="Arial"/>
          <w:sz w:val="20"/>
          <w:szCs w:val="20"/>
          <w:color w:val="282526"/>
          <w:spacing w:val="-3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statement</w:t>
      </w:r>
      <w:r>
        <w:rPr>
          <w:rFonts w:ascii="Arial" w:hAnsi="Arial" w:cs="Arial" w:eastAsia="Arial"/>
          <w:sz w:val="20"/>
          <w:szCs w:val="20"/>
          <w:color w:val="282526"/>
          <w:spacing w:val="1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of</w:t>
      </w:r>
      <w:r>
        <w:rPr>
          <w:rFonts w:ascii="Arial" w:hAnsi="Arial" w:cs="Arial" w:eastAsia="Arial"/>
          <w:sz w:val="20"/>
          <w:szCs w:val="20"/>
          <w:color w:val="282526"/>
          <w:spacing w:val="6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claim</w:t>
      </w:r>
      <w:r>
        <w:rPr>
          <w:rFonts w:ascii="Arial" w:hAnsi="Arial" w:cs="Arial" w:eastAsia="Arial"/>
          <w:sz w:val="20"/>
          <w:szCs w:val="20"/>
          <w:color w:val="282526"/>
          <w:spacing w:val="1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or</w:t>
      </w:r>
      <w:r>
        <w:rPr>
          <w:rFonts w:ascii="Arial" w:hAnsi="Arial" w:cs="Arial" w:eastAsia="Arial"/>
          <w:sz w:val="20"/>
          <w:szCs w:val="20"/>
          <w:color w:val="282526"/>
          <w:spacing w:val="-2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an</w:t>
      </w:r>
      <w:r>
        <w:rPr>
          <w:rFonts w:ascii="Arial" w:hAnsi="Arial" w:cs="Arial" w:eastAsia="Arial"/>
          <w:sz w:val="20"/>
          <w:szCs w:val="20"/>
          <w:color w:val="282526"/>
          <w:spacing w:val="-7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applicati</w:t>
      </w:r>
      <w:r>
        <w:rPr>
          <w:rFonts w:ascii="Arial" w:hAnsi="Arial" w:cs="Arial" w:eastAsia="Arial"/>
          <w:sz w:val="20"/>
          <w:szCs w:val="20"/>
          <w:color w:val="282526"/>
          <w:spacing w:val="-1"/>
          <w:w w:val="83"/>
        </w:rPr>
        <w:t>o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n</w:t>
      </w:r>
      <w:r>
        <w:rPr>
          <w:rFonts w:ascii="Arial" w:hAnsi="Arial" w:cs="Arial" w:eastAsia="Arial"/>
          <w:sz w:val="20"/>
          <w:szCs w:val="20"/>
          <w:color w:val="282526"/>
          <w:spacing w:val="5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containing</w:t>
      </w:r>
      <w:r>
        <w:rPr>
          <w:rFonts w:ascii="Arial" w:hAnsi="Arial" w:cs="Arial" w:eastAsia="Arial"/>
          <w:sz w:val="20"/>
          <w:szCs w:val="20"/>
          <w:color w:val="282526"/>
          <w:spacing w:val="-8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any</w:t>
      </w:r>
      <w:r>
        <w:rPr>
          <w:rFonts w:ascii="Arial" w:hAnsi="Arial" w:cs="Arial" w:eastAsia="Arial"/>
          <w:sz w:val="20"/>
          <w:szCs w:val="20"/>
          <w:color w:val="282526"/>
          <w:spacing w:val="-11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false,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incomplete,</w:t>
      </w:r>
      <w:r>
        <w:rPr>
          <w:rFonts w:ascii="Arial" w:hAnsi="Arial" w:cs="Arial" w:eastAsia="Arial"/>
          <w:sz w:val="20"/>
          <w:szCs w:val="20"/>
          <w:color w:val="282526"/>
          <w:spacing w:val="-12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or</w:t>
      </w:r>
      <w:r>
        <w:rPr>
          <w:rFonts w:ascii="Arial" w:hAnsi="Arial" w:cs="Arial" w:eastAsia="Arial"/>
          <w:sz w:val="20"/>
          <w:szCs w:val="20"/>
          <w:color w:val="282526"/>
          <w:spacing w:val="-5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misleading</w:t>
      </w:r>
      <w:r>
        <w:rPr>
          <w:rFonts w:ascii="Arial" w:hAnsi="Arial" w:cs="Arial" w:eastAsia="Arial"/>
          <w:sz w:val="20"/>
          <w:szCs w:val="20"/>
          <w:color w:val="282526"/>
          <w:spacing w:val="-11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information</w:t>
      </w:r>
      <w:r>
        <w:rPr>
          <w:rFonts w:ascii="Arial" w:hAnsi="Arial" w:cs="Arial" w:eastAsia="Arial"/>
          <w:sz w:val="20"/>
          <w:szCs w:val="20"/>
          <w:color w:val="282526"/>
          <w:spacing w:val="8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is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guilty</w:t>
      </w:r>
      <w:r>
        <w:rPr>
          <w:rFonts w:ascii="Arial" w:hAnsi="Arial" w:cs="Arial" w:eastAsia="Arial"/>
          <w:sz w:val="20"/>
          <w:szCs w:val="20"/>
          <w:color w:val="282526"/>
          <w:spacing w:val="8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of</w:t>
      </w:r>
      <w:r>
        <w:rPr>
          <w:rFonts w:ascii="Arial" w:hAnsi="Arial" w:cs="Arial" w:eastAsia="Arial"/>
          <w:sz w:val="20"/>
          <w:szCs w:val="20"/>
          <w:color w:val="282526"/>
          <w:spacing w:val="3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a</w:t>
      </w:r>
      <w:r>
        <w:rPr>
          <w:rFonts w:ascii="Arial" w:hAnsi="Arial" w:cs="Arial" w:eastAsia="Arial"/>
          <w:sz w:val="20"/>
          <w:szCs w:val="20"/>
          <w:color w:val="282526"/>
          <w:spacing w:val="-6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felony</w:t>
      </w:r>
      <w:r>
        <w:rPr>
          <w:rFonts w:ascii="Arial" w:hAnsi="Arial" w:cs="Arial" w:eastAsia="Arial"/>
          <w:sz w:val="20"/>
          <w:szCs w:val="20"/>
          <w:color w:val="282526"/>
          <w:spacing w:val="-2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of</w:t>
      </w:r>
      <w:r>
        <w:rPr>
          <w:rFonts w:ascii="Arial" w:hAnsi="Arial" w:cs="Arial" w:eastAsia="Arial"/>
          <w:sz w:val="20"/>
          <w:szCs w:val="20"/>
          <w:color w:val="282526"/>
          <w:spacing w:val="3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the</w:t>
      </w:r>
      <w:r>
        <w:rPr>
          <w:rFonts w:ascii="Arial" w:hAnsi="Arial" w:cs="Arial" w:eastAsia="Arial"/>
          <w:sz w:val="20"/>
          <w:szCs w:val="20"/>
          <w:color w:val="282526"/>
          <w:spacing w:val="-2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third</w:t>
      </w:r>
      <w:r>
        <w:rPr>
          <w:rFonts w:ascii="Arial" w:hAnsi="Arial" w:cs="Arial" w:eastAsia="Arial"/>
          <w:sz w:val="20"/>
          <w:szCs w:val="20"/>
          <w:color w:val="282526"/>
          <w:spacing w:val="6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degree.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29" w:lineRule="exact"/>
        <w:ind w:left="100" w:right="-20"/>
        <w:jc w:val="left"/>
        <w:tabs>
          <w:tab w:pos="6560" w:val="left"/>
        </w:tabs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357.519989pt;margin-top:-3.340117pt;width:218.48pt;height:.1pt;mso-position-horizontal-relative:page;mso-position-vertical-relative:paragraph;z-index:-523" coordorigin="7150,-67" coordsize="4370,2">
            <v:shape style="position:absolute;left:7150;top:-67;width:4370;height:2" coordorigin="7150,-67" coordsize="4370,0" path="m7150,-67l11520,-67e" filled="f" stroked="t" strokeweight=".48pt" strokecolor="#282526">
              <v:path arrowok="t"/>
            </v:shape>
          </v:group>
          <w10:wrap type="none"/>
        </w:pict>
      </w:r>
      <w:r>
        <w:rPr/>
        <w:pict>
          <v:group style="position:absolute;margin-left:36pt;margin-top:-3.340117pt;width:298.48pt;height:.1pt;mso-position-horizontal-relative:page;mso-position-vertical-relative:paragraph;z-index:-522" coordorigin="720,-67" coordsize="5970,2">
            <v:shape style="position:absolute;left:720;top:-67;width:5970;height:2" coordorigin="720,-67" coordsize="5970,0" path="m720,-67l6690,-67e" filled="f" stroked="t" strokeweight=".48pt" strokecolor="#282526">
              <v:path arrowok="t"/>
            </v:shape>
          </v:group>
          <w10:wrap type="none"/>
        </w:pict>
      </w:r>
      <w:r>
        <w:rPr/>
        <w:pict>
          <v:group style="position:absolute;margin-left:36pt;margin-top:48.919884pt;width:540pt;height:.1pt;mso-position-horizontal-relative:page;mso-position-vertical-relative:paragraph;z-index:-521" coordorigin="720,978" coordsize="10800,2">
            <v:shape style="position:absolute;left:720;top:978;width:10800;height:2" coordorigin="720,978" coordsize="10800,0" path="m720,978l11520,978e" filled="f" stroked="t" strokeweight="2.04pt" strokecolor="#282526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Applicant</w:t>
      </w:r>
      <w:r>
        <w:rPr>
          <w:rFonts w:ascii="Arial" w:hAnsi="Arial" w:cs="Arial" w:eastAsia="Arial"/>
          <w:sz w:val="20"/>
          <w:szCs w:val="20"/>
          <w:color w:val="282526"/>
          <w:spacing w:val="-15"/>
          <w:w w:val="81"/>
        </w:rPr>
        <w:t>’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s</w:t>
      </w:r>
      <w:r>
        <w:rPr>
          <w:rFonts w:ascii="Arial" w:hAnsi="Arial" w:cs="Arial" w:eastAsia="Arial"/>
          <w:sz w:val="20"/>
          <w:szCs w:val="20"/>
          <w:color w:val="282526"/>
          <w:spacing w:val="1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signature</w:t>
      </w:r>
      <w:r>
        <w:rPr>
          <w:rFonts w:ascii="Arial" w:hAnsi="Arial" w:cs="Arial" w:eastAsia="Arial"/>
          <w:sz w:val="20"/>
          <w:szCs w:val="20"/>
          <w:color w:val="282526"/>
          <w:spacing w:val="-3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1"/>
        </w:rPr>
        <w:t>Date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1" w:after="0" w:line="240" w:lineRule="auto"/>
        <w:ind w:left="65" w:right="126"/>
        <w:jc w:val="center"/>
        <w:tabs>
          <w:tab w:pos="5100" w:val="left"/>
          <w:tab w:pos="1028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Form</w:t>
      </w:r>
      <w:r>
        <w:rPr>
          <w:rFonts w:ascii="Arial" w:hAnsi="Arial" w:cs="Arial" w:eastAsia="Arial"/>
          <w:sz w:val="20"/>
          <w:szCs w:val="20"/>
          <w:color w:val="282526"/>
          <w:spacing w:val="-8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No.</w:t>
      </w:r>
      <w:r>
        <w:rPr>
          <w:rFonts w:ascii="Arial" w:hAnsi="Arial" w:cs="Arial" w:eastAsia="Arial"/>
          <w:sz w:val="20"/>
          <w:szCs w:val="20"/>
          <w:color w:val="282526"/>
          <w:spacing w:val="14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GE</w:t>
      </w:r>
      <w:r>
        <w:rPr>
          <w:rFonts w:ascii="Arial" w:hAnsi="Arial" w:cs="Arial" w:eastAsia="Arial"/>
          <w:sz w:val="20"/>
          <w:szCs w:val="20"/>
          <w:color w:val="282526"/>
          <w:spacing w:val="-4"/>
          <w:w w:val="78"/>
        </w:rPr>
        <w:t>F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A-8554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Page</w:t>
      </w:r>
      <w:r>
        <w:rPr>
          <w:rFonts w:ascii="Arial" w:hAnsi="Arial" w:cs="Arial" w:eastAsia="Arial"/>
          <w:sz w:val="20"/>
          <w:szCs w:val="20"/>
          <w:color w:val="282526"/>
          <w:spacing w:val="-8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1</w:t>
      </w:r>
      <w:r>
        <w:rPr>
          <w:rFonts w:ascii="Arial" w:hAnsi="Arial" w:cs="Arial" w:eastAsia="Arial"/>
          <w:sz w:val="20"/>
          <w:szCs w:val="20"/>
          <w:color w:val="282526"/>
          <w:spacing w:val="2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of</w:t>
      </w:r>
      <w:r>
        <w:rPr>
          <w:rFonts w:ascii="Arial" w:hAnsi="Arial" w:cs="Arial" w:eastAsia="Arial"/>
          <w:sz w:val="20"/>
          <w:szCs w:val="20"/>
          <w:color w:val="282526"/>
          <w:spacing w:val="15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1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1/2007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40" w:lineRule="auto"/>
        <w:ind w:left="4080" w:right="3962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Original</w:t>
      </w:r>
      <w:r>
        <w:rPr>
          <w:rFonts w:ascii="Arial" w:hAnsi="Arial" w:cs="Arial" w:eastAsia="Arial"/>
          <w:sz w:val="20"/>
          <w:szCs w:val="20"/>
          <w:color w:val="282526"/>
          <w:spacing w:val="29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to</w:t>
      </w:r>
      <w:r>
        <w:rPr>
          <w:rFonts w:ascii="Arial" w:hAnsi="Arial" w:cs="Arial" w:eastAsia="Arial"/>
          <w:sz w:val="20"/>
          <w:szCs w:val="20"/>
          <w:color w:val="282526"/>
          <w:spacing w:val="15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Company</w:t>
      </w:r>
      <w:r>
        <w:rPr>
          <w:rFonts w:ascii="Arial" w:hAnsi="Arial" w:cs="Arial" w:eastAsia="Arial"/>
          <w:sz w:val="20"/>
          <w:szCs w:val="20"/>
          <w:color w:val="282526"/>
          <w:spacing w:val="-7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-</w:t>
      </w:r>
      <w:r>
        <w:rPr>
          <w:rFonts w:ascii="Arial" w:hAnsi="Arial" w:cs="Arial" w:eastAsia="Arial"/>
          <w:sz w:val="20"/>
          <w:szCs w:val="20"/>
          <w:color w:val="282526"/>
          <w:spacing w:val="5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78"/>
        </w:rPr>
        <w:t>Copy</w:t>
      </w:r>
      <w:r>
        <w:rPr>
          <w:rFonts w:ascii="Arial" w:hAnsi="Arial" w:cs="Arial" w:eastAsia="Arial"/>
          <w:sz w:val="20"/>
          <w:szCs w:val="20"/>
          <w:color w:val="282526"/>
          <w:spacing w:val="-8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to</w:t>
      </w:r>
      <w:r>
        <w:rPr>
          <w:rFonts w:ascii="Arial" w:hAnsi="Arial" w:cs="Arial" w:eastAsia="Arial"/>
          <w:sz w:val="20"/>
          <w:szCs w:val="20"/>
          <w:color w:val="282526"/>
          <w:spacing w:val="3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82526"/>
          <w:spacing w:val="0"/>
          <w:w w:val="83"/>
        </w:rPr>
        <w:t>Applicant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jc w:val="center"/>
        <w:spacing w:after="0"/>
        <w:sectPr>
          <w:pgMar w:header="0" w:footer="0" w:top="680" w:bottom="280" w:left="620" w:right="600"/>
          <w:headerReference w:type="default" r:id="rId6"/>
          <w:pgSz w:w="12240" w:h="15840"/>
        </w:sectPr>
      </w:pPr>
      <w:rPr/>
    </w:p>
    <w:p>
      <w:pPr>
        <w:spacing w:before="42" w:after="0" w:line="480" w:lineRule="exact"/>
        <w:ind w:left="100" w:right="-20"/>
        <w:jc w:val="left"/>
        <w:rPr>
          <w:rFonts w:ascii="Arial" w:hAnsi="Arial" w:cs="Arial" w:eastAsia="Arial"/>
          <w:sz w:val="42"/>
          <w:szCs w:val="42"/>
        </w:rPr>
      </w:pPr>
      <w:rPr/>
      <w:r>
        <w:rPr/>
        <w:pict>
          <v:group style="position:absolute;margin-left:54pt;margin-top:33.797829pt;width:504pt;height:.1pt;mso-position-horizontal-relative:page;mso-position-vertical-relative:paragraph;z-index:-508" coordorigin="1080,676" coordsize="10080,2">
            <v:shape style="position:absolute;left:1080;top:676;width:10080;height:2" coordorigin="1080,676" coordsize="10080,0" path="m1080,676l11160,676e" filled="f" stroked="t" strokeweight=".48pt" strokecolor="#292425">
              <v:path arrowok="t"/>
            </v:shape>
          </v:group>
          <w10:wrap type="none"/>
        </w:pict>
      </w:r>
      <w:r>
        <w:rPr/>
        <w:pict>
          <v:group style="position:absolute;margin-left:467.910004pt;margin-top:17.969999pt;width:.1pt;height:27pt;mso-position-horizontal-relative:page;mso-position-vertical-relative:page;z-index:-494" coordorigin="9358,359" coordsize="2,540">
            <v:shape style="position:absolute;left:9358;top:359;width:2;height:540" coordorigin="9358,359" coordsize="0,540" path="m9358,359l9358,899e" filled="f" stroked="t" strokeweight=".82pt" strokecolor="#000000">
              <v:path arrowok="t"/>
            </v:shape>
          </v:group>
          <w10:wrap type="none"/>
        </w:pict>
      </w:r>
      <w:r>
        <w:rPr/>
        <w:pict>
          <v:group style="position:absolute;margin-left:471.339996pt;margin-top:16.6pt;width:4.66pt;height:29.74pt;mso-position-horizontal-relative:page;mso-position-vertical-relative:page;z-index:-493" coordorigin="9427,332" coordsize="93,595">
            <v:group style="position:absolute;left:9435;top:359;width:2;height:540" coordorigin="9435,359" coordsize="2,540">
              <v:shape style="position:absolute;left:9435;top:359;width:2;height:540" coordorigin="9435,359" coordsize="0,540" path="m9435,359l9435,899e" filled="f" stroked="t" strokeweight=".82pt" strokecolor="#000000">
                <v:path arrowok="t"/>
              </v:shape>
            </v:group>
            <v:group style="position:absolute;left:9493;top:359;width:2;height:540" coordorigin="9493,359" coordsize="2,540">
              <v:shape style="position:absolute;left:9493;top:359;width:2;height:540" coordorigin="9493,359" coordsize="0,540" path="m9493,359l9493,899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7.100006pt;margin-top:16.6pt;width:8.5pt;height:29.74pt;mso-position-horizontal-relative:page;mso-position-vertical-relative:page;z-index:-492" coordorigin="9542,332" coordsize="170,595">
            <v:group style="position:absolute;left:9569;top:359;width:2;height:540" coordorigin="9569,359" coordsize="2,540">
              <v:shape style="position:absolute;left:9569;top:359;width:2;height:540" coordorigin="9569,359" coordsize="0,540" path="m9569,359l9569,899e" filled="f" stroked="t" strokeweight="2.74pt" strokecolor="#000000">
                <v:path arrowok="t"/>
              </v:shape>
            </v:group>
            <v:group style="position:absolute;left:9627;top:359;width:2;height:540" coordorigin="9627,359" coordsize="2,540">
              <v:shape style="position:absolute;left:9627;top:359;width:2;height:540" coordorigin="9627,359" coordsize="0,540" path="m9627,359l9627,899e" filled="f" stroked="t" strokeweight=".82pt" strokecolor="#000000">
                <v:path arrowok="t"/>
              </v:shape>
            </v:group>
            <v:group style="position:absolute;left:9665;top:359;width:2;height:540" coordorigin="9665,359" coordsize="2,540">
              <v:shape style="position:absolute;left:9665;top:359;width:2;height:540" coordorigin="9665,359" coordsize="0,540" path="m9665,359l9665,899e" filled="f" stroked="t" strokeweight=".82pt" strokecolor="#000000">
                <v:path arrowok="t"/>
              </v:shape>
            </v:group>
            <v:group style="position:absolute;left:9704;top:359;width:2;height:540" coordorigin="9704,359" coordsize="2,540">
              <v:shape style="position:absolute;left:9704;top:359;width:2;height:540" coordorigin="9704,359" coordsize="0,540" path="m9704,359l9704,89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88.619995pt;margin-top:16.6pt;width:12.34pt;height:29.74pt;mso-position-horizontal-relative:page;mso-position-vertical-relative:page;z-index:-491" coordorigin="9772,332" coordsize="247,595">
            <v:group style="position:absolute;left:9800;top:359;width:2;height:540" coordorigin="9800,359" coordsize="2,540">
              <v:shape style="position:absolute;left:9800;top:359;width:2;height:540" coordorigin="9800,359" coordsize="0,540" path="m9800,359l9800,899e" filled="f" stroked="t" strokeweight="2.74pt" strokecolor="#000000">
                <v:path arrowok="t"/>
              </v:shape>
            </v:group>
            <v:group style="position:absolute;left:9877;top:359;width:2;height:540" coordorigin="9877,359" coordsize="2,540">
              <v:shape style="position:absolute;left:9877;top:359;width:2;height:540" coordorigin="9877,359" coordsize="0,540" path="m9877,359l9877,899e" filled="f" stroked="t" strokeweight="2.74pt" strokecolor="#000000">
                <v:path arrowok="t"/>
              </v:shape>
            </v:group>
            <v:group style="position:absolute;left:9934;top:359;width:2;height:540" coordorigin="9934,359" coordsize="2,540">
              <v:shape style="position:absolute;left:9934;top:359;width:2;height:540" coordorigin="9934,359" coordsize="0,540" path="m9934,359l9934,899e" filled="f" stroked="t" strokeweight=".82pt" strokecolor="#000000">
                <v:path arrowok="t"/>
              </v:shape>
            </v:group>
            <v:group style="position:absolute;left:9973;top:359;width:2;height:540" coordorigin="9973,359" coordsize="2,540">
              <v:shape style="position:absolute;left:9973;top:359;width:2;height:540" coordorigin="9973,359" coordsize="0,540" path="m9973,359l9973,899e" filled="f" stroked="t" strokeweight=".82pt" strokecolor="#000000">
                <v:path arrowok="t"/>
              </v:shape>
            </v:group>
            <v:group style="position:absolute;left:10011;top:359;width:2;height:540" coordorigin="10011,359" coordsize="2,540">
              <v:shape style="position:absolute;left:10011;top:359;width:2;height:540" coordorigin="10011,359" coordsize="0,540" path="m10011,359l10011,89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03.980011pt;margin-top:16.6pt;width:14.26pt;height:29.74pt;mso-position-horizontal-relative:page;mso-position-vertical-relative:page;z-index:-490" coordorigin="10080,332" coordsize="285,595">
            <v:group style="position:absolute;left:10107;top:359;width:2;height:540" coordorigin="10107,359" coordsize="2,540">
              <v:shape style="position:absolute;left:10107;top:359;width:2;height:540" coordorigin="10107,359" coordsize="0,540" path="m10107,359l10107,899e" filled="f" stroked="t" strokeweight="2.74pt" strokecolor="#000000">
                <v:path arrowok="t"/>
              </v:shape>
            </v:group>
            <v:group style="position:absolute;left:10165;top:359;width:2;height:540" coordorigin="10165,359" coordsize="2,540">
              <v:shape style="position:absolute;left:10165;top:359;width:2;height:540" coordorigin="10165,359" coordsize="0,540" path="m10165,359l10165,899e" filled="f" stroked="t" strokeweight=".82pt" strokecolor="#000000">
                <v:path arrowok="t"/>
              </v:shape>
            </v:group>
            <v:group style="position:absolute;left:10222;top:359;width:2;height:540" coordorigin="10222,359" coordsize="2,540">
              <v:shape style="position:absolute;left:10222;top:359;width:2;height:540" coordorigin="10222,359" coordsize="0,540" path="m10222,359l10222,899e" filled="f" stroked="t" strokeweight="2.74pt" strokecolor="#000000">
                <v:path arrowok="t"/>
              </v:shape>
            </v:group>
            <v:group style="position:absolute;left:10280;top:359;width:2;height:540" coordorigin="10280,359" coordsize="2,540">
              <v:shape style="position:absolute;left:10280;top:359;width:2;height:540" coordorigin="10280,359" coordsize="0,540" path="m10280,359l10280,899e" filled="f" stroked="t" strokeweight=".82pt" strokecolor="#000000">
                <v:path arrowok="t"/>
              </v:shape>
            </v:group>
            <v:group style="position:absolute;left:10337;top:359;width:2;height:540" coordorigin="10337,359" coordsize="2,540">
              <v:shape style="position:absolute;left:10337;top:359;width:2;height:540" coordorigin="10337,359" coordsize="0,540" path="m10337,359l10337,899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21.26001pt;margin-top:16.6pt;width:12.34pt;height:29.74pt;mso-position-horizontal-relative:page;mso-position-vertical-relative:page;z-index:-489" coordorigin="10425,332" coordsize="247,595">
            <v:group style="position:absolute;left:10453;top:359;width:2;height:540" coordorigin="10453,359" coordsize="2,540">
              <v:shape style="position:absolute;left:10453;top:359;width:2;height:540" coordorigin="10453,359" coordsize="0,540" path="m10453,359l10453,899e" filled="f" stroked="t" strokeweight="2.74pt" strokecolor="#000000">
                <v:path arrowok="t"/>
              </v:shape>
            </v:group>
            <v:group style="position:absolute;left:10510;top:359;width:2;height:540" coordorigin="10510,359" coordsize="2,540">
              <v:shape style="position:absolute;left:10510;top:359;width:2;height:540" coordorigin="10510,359" coordsize="0,540" path="m10510,359l10510,899e" filled="f" stroked="t" strokeweight=".82pt" strokecolor="#000000">
                <v:path arrowok="t"/>
              </v:shape>
            </v:group>
            <v:group style="position:absolute;left:10549;top:359;width:2;height:540" coordorigin="10549,359" coordsize="2,540">
              <v:shape style="position:absolute;left:10549;top:359;width:2;height:540" coordorigin="10549,359" coordsize="0,540" path="m10549,359l10549,899e" filled="f" stroked="t" strokeweight=".82pt" strokecolor="#000000">
                <v:path arrowok="t"/>
              </v:shape>
            </v:group>
            <v:group style="position:absolute;left:10587;top:359;width:2;height:540" coordorigin="10587,359" coordsize="2,540">
              <v:shape style="position:absolute;left:10587;top:359;width:2;height:540" coordorigin="10587,359" coordsize="0,540" path="m10587,359l10587,899e" filled="f" stroked="t" strokeweight=".82pt" strokecolor="#000000">
                <v:path arrowok="t"/>
              </v:shape>
            </v:group>
            <v:group style="position:absolute;left:10645;top:359;width:2;height:540" coordorigin="10645,359" coordsize="2,540">
              <v:shape style="position:absolute;left:10645;top:359;width:2;height:540" coordorigin="10645,359" coordsize="0,540" path="m10645,359l10645,899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36.619995pt;margin-top:16.6pt;width:12.34pt;height:29.74pt;mso-position-horizontal-relative:page;mso-position-vertical-relative:page;z-index:-488" coordorigin="10732,332" coordsize="247,595">
            <v:group style="position:absolute;left:10741;top:359;width:2;height:540" coordorigin="10741,359" coordsize="2,540">
              <v:shape style="position:absolute;left:10741;top:359;width:2;height:540" coordorigin="10741,359" coordsize="0,540" path="m10741,359l10741,899e" filled="f" stroked="t" strokeweight=".82pt" strokecolor="#000000">
                <v:path arrowok="t"/>
              </v:shape>
            </v:group>
            <v:group style="position:absolute;left:10798;top:359;width:2;height:540" coordorigin="10798,359" coordsize="2,540">
              <v:shape style="position:absolute;left:10798;top:359;width:2;height:540" coordorigin="10798,359" coordsize="0,540" path="m10798,359l10798,899e" filled="f" stroked="t" strokeweight="2.74pt" strokecolor="#000000">
                <v:path arrowok="t"/>
              </v:shape>
            </v:group>
            <v:group style="position:absolute;left:10856;top:359;width:2;height:540" coordorigin="10856,359" coordsize="2,540">
              <v:shape style="position:absolute;left:10856;top:359;width:2;height:540" coordorigin="10856,359" coordsize="0,540" path="m10856,359l10856,899e" filled="f" stroked="t" strokeweight=".82pt" strokecolor="#000000">
                <v:path arrowok="t"/>
              </v:shape>
            </v:group>
            <v:group style="position:absolute;left:10894;top:359;width:2;height:540" coordorigin="10894,359" coordsize="2,540">
              <v:shape style="position:absolute;left:10894;top:359;width:2;height:540" coordorigin="10894,359" coordsize="0,540" path="m10894,359l10894,899e" filled="f" stroked="t" strokeweight=".82pt" strokecolor="#000000">
                <v:path arrowok="t"/>
              </v:shape>
            </v:group>
            <v:group style="position:absolute;left:10952;top:359;width:2;height:540" coordorigin="10952,359" coordsize="2,540">
              <v:shape style="position:absolute;left:10952;top:359;width:2;height:540" coordorigin="10952,359" coordsize="0,540" path="m10952,359l10952,899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51.979980pt;margin-top:16.6pt;width:10.42pt;height:29.74pt;mso-position-horizontal-relative:page;mso-position-vertical-relative:page;z-index:-487" coordorigin="11040,332" coordsize="208,595">
            <v:group style="position:absolute;left:11067;top:359;width:2;height:540" coordorigin="11067,359" coordsize="2,540">
              <v:shape style="position:absolute;left:11067;top:359;width:2;height:540" coordorigin="11067,359" coordsize="0,540" path="m11067,359l11067,899e" filled="f" stroked="t" strokeweight="2.74pt" strokecolor="#000000">
                <v:path arrowok="t"/>
              </v:shape>
            </v:group>
            <v:group style="position:absolute;left:11125;top:359;width:2;height:540" coordorigin="11125,359" coordsize="2,540">
              <v:shape style="position:absolute;left:11125;top:359;width:2;height:540" coordorigin="11125,359" coordsize="0,540" path="m11125,359l11125,899e" filled="f" stroked="t" strokeweight=".82pt" strokecolor="#000000">
                <v:path arrowok="t"/>
              </v:shape>
            </v:group>
            <v:group style="position:absolute;left:11163;top:359;width:2;height:540" coordorigin="11163,359" coordsize="2,540">
              <v:shape style="position:absolute;left:11163;top:359;width:2;height:540" coordorigin="11163,359" coordsize="0,540" path="m11163,359l11163,899e" filled="f" stroked="t" strokeweight=".82pt" strokecolor="#000000">
                <v:path arrowok="t"/>
              </v:shape>
            </v:group>
            <v:group style="position:absolute;left:11201;top:359;width:2;height:540" coordorigin="11201,359" coordsize="2,540">
              <v:shape style="position:absolute;left:11201;top:359;width:2;height:540" coordorigin="11201,359" coordsize="0,540" path="m11201,359l11201,899e" filled="f" stroked="t" strokeweight=".82pt" strokecolor="#000000">
                <v:path arrowok="t"/>
              </v:shape>
            </v:group>
            <v:group style="position:absolute;left:11240;top:359;width:2;height:540" coordorigin="11240,359" coordsize="2,540">
              <v:shape style="position:absolute;left:11240;top:359;width:2;height:540" coordorigin="11240,359" coordsize="0,540" path="m11240,359l11240,89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65.419983pt;margin-top:16.6pt;width:10.42pt;height:29.74pt;mso-position-horizontal-relative:page;mso-position-vertical-relative:page;z-index:-486" coordorigin="11308,332" coordsize="208,595">
            <v:group style="position:absolute;left:11336;top:359;width:2;height:540" coordorigin="11336,359" coordsize="2,540">
              <v:shape style="position:absolute;left:11336;top:359;width:2;height:540" coordorigin="11336,359" coordsize="0,540" path="m11336,359l11336,899e" filled="f" stroked="t" strokeweight="2.74pt" strokecolor="#000000">
                <v:path arrowok="t"/>
              </v:shape>
            </v:group>
            <v:group style="position:absolute;left:11393;top:359;width:2;height:540" coordorigin="11393,359" coordsize="2,540">
              <v:shape style="position:absolute;left:11393;top:359;width:2;height:540" coordorigin="11393,359" coordsize="0,540" path="m11393,359l11393,899e" filled="f" stroked="t" strokeweight=".82pt" strokecolor="#000000">
                <v:path arrowok="t"/>
              </v:shape>
            </v:group>
            <v:group style="position:absolute;left:11451;top:359;width:2;height:540" coordorigin="11451,359" coordsize="2,540">
              <v:shape style="position:absolute;left:11451;top:359;width:2;height:540" coordorigin="11451,359" coordsize="0,540" path="m11451,359l11451,899e" filled="f" stroked="t" strokeweight="2.74pt" strokecolor="#000000">
                <v:path arrowok="t"/>
              </v:shape>
            </v:group>
            <v:group style="position:absolute;left:11509;top:359;width:2;height:540" coordorigin="11509,359" coordsize="2,540">
              <v:shape style="position:absolute;left:11509;top:359;width:2;height:540" coordorigin="11509,359" coordsize="0,540" path="m11509,359l11509,899e" filled="f" stroked="t" strokeweight=".8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78.859985pt;margin-top:16.6pt;width:4.66pt;height:29.74pt;mso-position-horizontal-relative:page;mso-position-vertical-relative:page;z-index:-485" coordorigin="11577,332" coordsize="93,595">
            <v:group style="position:absolute;left:11585;top:359;width:2;height:540" coordorigin="11585,359" coordsize="2,540">
              <v:shape style="position:absolute;left:11585;top:359;width:2;height:540" coordorigin="11585,359" coordsize="0,540" path="m11585,359l11585,899e" filled="f" stroked="t" strokeweight=".82pt" strokecolor="#000000">
                <v:path arrowok="t"/>
              </v:shape>
            </v:group>
            <v:group style="position:absolute;left:11643;top:359;width:2;height:540" coordorigin="11643,359" coordsize="2,540">
              <v:shape style="position:absolute;left:11643;top:359;width:2;height:540" coordorigin="11643,359" coordsize="0,540" path="m11643,359l11643,899e" filled="f" stroked="t" strokeweight="2.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84.619995pt;margin-top:16.6pt;width:4.66pt;height:29.74pt;mso-position-horizontal-relative:page;mso-position-vertical-relative:page;z-index:-484" coordorigin="11692,332" coordsize="93,595">
            <v:group style="position:absolute;left:11720;top:359;width:2;height:540" coordorigin="11720,359" coordsize="2,540">
              <v:shape style="position:absolute;left:11720;top:359;width:2;height:540" coordorigin="11720,359" coordsize="0,540" path="m11720,359l11720,899e" filled="f" stroked="t" strokeweight="2.74pt" strokecolor="#000000">
                <v:path arrowok="t"/>
              </v:shape>
            </v:group>
            <v:group style="position:absolute;left:11777;top:359;width:2;height:540" coordorigin="11777,359" coordsize="2,540">
              <v:shape style="position:absolute;left:11777;top:359;width:2;height:540" coordorigin="11777,359" coordsize="0,540" path="m11777,359l11777,899e" filled="f" stroked="t" strokeweight=".8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42"/>
          <w:szCs w:val="42"/>
          <w:color w:val="292425"/>
          <w:spacing w:val="-12"/>
          <w:w w:val="82"/>
          <w:b/>
          <w:bCs/>
          <w:position w:val="-1"/>
        </w:rPr>
        <w:t>Authorizatio</w:t>
      </w:r>
      <w:r>
        <w:rPr>
          <w:rFonts w:ascii="Arial" w:hAnsi="Arial" w:cs="Arial" w:eastAsia="Arial"/>
          <w:sz w:val="42"/>
          <w:szCs w:val="42"/>
          <w:color w:val="292425"/>
          <w:spacing w:val="0"/>
          <w:w w:val="82"/>
          <w:b/>
          <w:bCs/>
          <w:position w:val="-1"/>
        </w:rPr>
        <w:t>n</w:t>
      </w:r>
      <w:r>
        <w:rPr>
          <w:rFonts w:ascii="Arial" w:hAnsi="Arial" w:cs="Arial" w:eastAsia="Arial"/>
          <w:sz w:val="42"/>
          <w:szCs w:val="42"/>
          <w:color w:val="292425"/>
          <w:spacing w:val="-10"/>
          <w:w w:val="82"/>
          <w:b/>
          <w:bCs/>
          <w:position w:val="-1"/>
        </w:rPr>
        <w:t> </w:t>
      </w:r>
      <w:r>
        <w:rPr>
          <w:rFonts w:ascii="Arial" w:hAnsi="Arial" w:cs="Arial" w:eastAsia="Arial"/>
          <w:sz w:val="42"/>
          <w:szCs w:val="42"/>
          <w:color w:val="292425"/>
          <w:spacing w:val="-15"/>
          <w:w w:val="83"/>
          <w:b/>
          <w:bCs/>
          <w:position w:val="-1"/>
        </w:rPr>
        <w:t>fo</w:t>
      </w:r>
      <w:r>
        <w:rPr>
          <w:rFonts w:ascii="Arial" w:hAnsi="Arial" w:cs="Arial" w:eastAsia="Arial"/>
          <w:sz w:val="42"/>
          <w:szCs w:val="42"/>
          <w:color w:val="292425"/>
          <w:spacing w:val="0"/>
          <w:w w:val="83"/>
          <w:b/>
          <w:bCs/>
          <w:position w:val="-1"/>
        </w:rPr>
        <w:t>r</w:t>
      </w:r>
      <w:r>
        <w:rPr>
          <w:rFonts w:ascii="Arial" w:hAnsi="Arial" w:cs="Arial" w:eastAsia="Arial"/>
          <w:sz w:val="42"/>
          <w:szCs w:val="42"/>
          <w:color w:val="292425"/>
          <w:spacing w:val="-53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42"/>
          <w:szCs w:val="42"/>
          <w:color w:val="292425"/>
          <w:spacing w:val="-15"/>
          <w:w w:val="86"/>
          <w:b/>
          <w:bCs/>
          <w:position w:val="-1"/>
        </w:rPr>
        <w:t>Releas</w:t>
      </w:r>
      <w:r>
        <w:rPr>
          <w:rFonts w:ascii="Arial" w:hAnsi="Arial" w:cs="Arial" w:eastAsia="Arial"/>
          <w:sz w:val="42"/>
          <w:szCs w:val="42"/>
          <w:color w:val="292425"/>
          <w:spacing w:val="0"/>
          <w:w w:val="86"/>
          <w:b/>
          <w:bCs/>
          <w:position w:val="-1"/>
        </w:rPr>
        <w:t>e</w:t>
      </w:r>
      <w:r>
        <w:rPr>
          <w:rFonts w:ascii="Arial" w:hAnsi="Arial" w:cs="Arial" w:eastAsia="Arial"/>
          <w:sz w:val="42"/>
          <w:szCs w:val="42"/>
          <w:color w:val="292425"/>
          <w:spacing w:val="-53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42"/>
          <w:szCs w:val="42"/>
          <w:color w:val="292425"/>
          <w:spacing w:val="-15"/>
          <w:w w:val="82"/>
          <w:b/>
          <w:bCs/>
          <w:position w:val="-1"/>
        </w:rPr>
        <w:t>o</w:t>
      </w:r>
      <w:r>
        <w:rPr>
          <w:rFonts w:ascii="Arial" w:hAnsi="Arial" w:cs="Arial" w:eastAsia="Arial"/>
          <w:sz w:val="42"/>
          <w:szCs w:val="42"/>
          <w:color w:val="292425"/>
          <w:spacing w:val="0"/>
          <w:w w:val="82"/>
          <w:b/>
          <w:bCs/>
          <w:position w:val="-1"/>
        </w:rPr>
        <w:t>f</w:t>
      </w:r>
      <w:r>
        <w:rPr>
          <w:rFonts w:ascii="Arial" w:hAnsi="Arial" w:cs="Arial" w:eastAsia="Arial"/>
          <w:sz w:val="42"/>
          <w:szCs w:val="42"/>
          <w:color w:val="292425"/>
          <w:spacing w:val="-53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42"/>
          <w:szCs w:val="42"/>
          <w:color w:val="292425"/>
          <w:spacing w:val="-15"/>
          <w:w w:val="87"/>
          <w:b/>
          <w:bCs/>
          <w:position w:val="-1"/>
        </w:rPr>
        <w:t>Health-Relate</w:t>
      </w:r>
      <w:r>
        <w:rPr>
          <w:rFonts w:ascii="Arial" w:hAnsi="Arial" w:cs="Arial" w:eastAsia="Arial"/>
          <w:sz w:val="42"/>
          <w:szCs w:val="42"/>
          <w:color w:val="292425"/>
          <w:spacing w:val="0"/>
          <w:w w:val="87"/>
          <w:b/>
          <w:bCs/>
          <w:position w:val="-1"/>
        </w:rPr>
        <w:t>d</w:t>
      </w:r>
      <w:r>
        <w:rPr>
          <w:rFonts w:ascii="Arial" w:hAnsi="Arial" w:cs="Arial" w:eastAsia="Arial"/>
          <w:sz w:val="42"/>
          <w:szCs w:val="42"/>
          <w:color w:val="292425"/>
          <w:spacing w:val="-53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42"/>
          <w:szCs w:val="42"/>
          <w:color w:val="292425"/>
          <w:spacing w:val="-15"/>
          <w:w w:val="100"/>
          <w:b/>
          <w:bCs/>
          <w:position w:val="-1"/>
        </w:rPr>
        <w:t>Information</w:t>
      </w:r>
      <w:r>
        <w:rPr>
          <w:rFonts w:ascii="Arial" w:hAnsi="Arial" w:cs="Arial" w:eastAsia="Arial"/>
          <w:sz w:val="42"/>
          <w:szCs w:val="42"/>
          <w:color w:val="000000"/>
          <w:spacing w:val="0"/>
          <w:w w:val="100"/>
          <w:position w:val="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4" w:after="0" w:line="240" w:lineRule="auto"/>
        <w:ind w:left="340" w:right="-20"/>
        <w:jc w:val="left"/>
        <w:tabs>
          <w:tab w:pos="502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54.240005pt;margin-top:1.868463pt;width:8.449234pt;height:8.483728pt;mso-position-horizontal-relative:page;mso-position-vertical-relative:paragraph;z-index:-507" coordorigin="1085,37" coordsize="169,170">
            <v:shape style="position:absolute;left:1085;top:37;width:169;height:170" coordorigin="1085,37" coordsize="169,170" path="m1085,122l1106,66,1160,37,1184,39,1237,72,1254,106,1253,132,1214,195,1176,207,1153,205,1101,171,1085,122xe" filled="f" stroked="t" strokeweight=".48pt" strokecolor="#292425">
              <v:path arrowok="t"/>
            </v:shape>
          </v:group>
          <w10:wrap type="none"/>
        </w:pict>
      </w:r>
      <w:r>
        <w:rPr/>
        <w:pict>
          <v:group style="position:absolute;margin-left:288.240021pt;margin-top:1.868463pt;width:8.449229pt;height:8.483727pt;mso-position-horizontal-relative:page;mso-position-vertical-relative:paragraph;z-index:-506" coordorigin="5765,37" coordsize="169,170">
            <v:shape style="position:absolute;left:5765;top:37;width:169;height:170" coordorigin="5765,37" coordsize="169,170" path="m5765,122l5786,66,5840,37,5864,39,5917,72,5934,106,5933,132,5894,195,5856,207,5833,205,5781,171,5765,122xe" filled="f" stroked="t" strokeweight=".48pt" strokecolor="#2924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84"/>
          <w:b/>
          <w:bCs/>
        </w:rPr>
        <w:t>Genwort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84"/>
          <w:b/>
          <w:bCs/>
        </w:rPr>
        <w:t>h</w:t>
      </w:r>
      <w:r>
        <w:rPr>
          <w:rFonts w:ascii="Arial" w:hAnsi="Arial" w:cs="Arial" w:eastAsia="Arial"/>
          <w:sz w:val="19"/>
          <w:szCs w:val="19"/>
          <w:color w:val="292425"/>
          <w:spacing w:val="7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84"/>
          <w:b/>
          <w:bCs/>
        </w:rPr>
        <w:t>Lif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84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292425"/>
          <w:spacing w:val="-6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84"/>
          <w:b/>
          <w:bCs/>
        </w:rPr>
        <w:t>an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84"/>
          <w:b/>
          <w:bCs/>
        </w:rPr>
        <w:t>d</w:t>
      </w:r>
      <w:r>
        <w:rPr>
          <w:rFonts w:ascii="Arial" w:hAnsi="Arial" w:cs="Arial" w:eastAsia="Arial"/>
          <w:sz w:val="19"/>
          <w:szCs w:val="19"/>
          <w:color w:val="292425"/>
          <w:spacing w:val="-5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84"/>
          <w:b/>
          <w:bCs/>
        </w:rPr>
        <w:t>Annuit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84"/>
          <w:b/>
          <w:bCs/>
        </w:rPr>
        <w:t>y</w:t>
      </w:r>
      <w:r>
        <w:rPr>
          <w:rFonts w:ascii="Arial" w:hAnsi="Arial" w:cs="Arial" w:eastAsia="Arial"/>
          <w:sz w:val="19"/>
          <w:szCs w:val="19"/>
          <w:color w:val="292425"/>
          <w:spacing w:val="-10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84"/>
          <w:b/>
          <w:bCs/>
        </w:rPr>
        <w:t>Insuranc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84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292425"/>
          <w:spacing w:val="7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84"/>
          <w:b/>
          <w:bCs/>
        </w:rPr>
        <w:t>Compan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84"/>
          <w:b/>
          <w:bCs/>
        </w:rPr>
        <w:t>y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84"/>
          <w:b/>
          <w:bCs/>
        </w:rPr>
        <w:t>Genwort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84"/>
          <w:b/>
          <w:bCs/>
        </w:rPr>
        <w:t>h</w:t>
      </w:r>
      <w:r>
        <w:rPr>
          <w:rFonts w:ascii="Arial" w:hAnsi="Arial" w:cs="Arial" w:eastAsia="Arial"/>
          <w:sz w:val="19"/>
          <w:szCs w:val="19"/>
          <w:color w:val="292425"/>
          <w:spacing w:val="7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84"/>
          <w:b/>
          <w:bCs/>
        </w:rPr>
        <w:t>Lif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84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292425"/>
          <w:spacing w:val="-6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84"/>
          <w:b/>
          <w:bCs/>
        </w:rPr>
        <w:t>Insuranc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84"/>
          <w:b/>
          <w:bCs/>
        </w:rPr>
        <w:t>e</w:t>
      </w:r>
      <w:r>
        <w:rPr>
          <w:rFonts w:ascii="Arial" w:hAnsi="Arial" w:cs="Arial" w:eastAsia="Arial"/>
          <w:sz w:val="19"/>
          <w:szCs w:val="19"/>
          <w:color w:val="292425"/>
          <w:spacing w:val="7"/>
          <w:w w:val="84"/>
          <w:b/>
          <w:bCs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82"/>
          <w:b/>
          <w:bCs/>
        </w:rPr>
        <w:t>Company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8" w:lineRule="exact"/>
        <w:ind w:left="340" w:right="-20"/>
        <w:jc w:val="left"/>
        <w:tabs>
          <w:tab w:pos="502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color w:val="292425"/>
          <w:spacing w:val="-20"/>
          <w:w w:val="71"/>
        </w:rPr>
        <w:t>P</w:t>
      </w:r>
      <w:r>
        <w:rPr>
          <w:rFonts w:ascii="Arial" w:hAnsi="Arial" w:cs="Arial" w:eastAsia="Arial"/>
          <w:sz w:val="19"/>
          <w:szCs w:val="19"/>
          <w:color w:val="292425"/>
          <w:spacing w:val="-2"/>
          <w:w w:val="71"/>
        </w:rPr>
        <w:t>.O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71"/>
        </w:rPr>
        <w:t>.</w:t>
      </w:r>
      <w:r>
        <w:rPr>
          <w:rFonts w:ascii="Arial" w:hAnsi="Arial" w:cs="Arial" w:eastAsia="Arial"/>
          <w:sz w:val="19"/>
          <w:szCs w:val="19"/>
          <w:color w:val="292425"/>
          <w:spacing w:val="-5"/>
          <w:w w:val="71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2"/>
          <w:w w:val="71"/>
        </w:rPr>
        <w:t>Bo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71"/>
        </w:rPr>
        <w:t>x</w:t>
      </w:r>
      <w:r>
        <w:rPr>
          <w:rFonts w:ascii="Arial" w:hAnsi="Arial" w:cs="Arial" w:eastAsia="Arial"/>
          <w:sz w:val="19"/>
          <w:szCs w:val="19"/>
          <w:color w:val="292425"/>
          <w:spacing w:val="20"/>
          <w:w w:val="71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2"/>
          <w:w w:val="71"/>
        </w:rPr>
        <w:t>32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71"/>
        </w:rPr>
        <w:t>0</w:t>
      </w:r>
      <w:r>
        <w:rPr>
          <w:rFonts w:ascii="Arial" w:hAnsi="Arial" w:cs="Arial" w:eastAsia="Arial"/>
          <w:sz w:val="19"/>
          <w:szCs w:val="19"/>
          <w:color w:val="292425"/>
          <w:spacing w:val="26"/>
          <w:w w:val="71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174"/>
        </w:rPr>
        <w:t>•</w:t>
      </w:r>
      <w:r>
        <w:rPr>
          <w:rFonts w:ascii="Arial" w:hAnsi="Arial" w:cs="Arial" w:eastAsia="Arial"/>
          <w:sz w:val="19"/>
          <w:szCs w:val="19"/>
          <w:color w:val="292425"/>
          <w:spacing w:val="-55"/>
          <w:w w:val="174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4"/>
          <w:w w:val="78"/>
        </w:rPr>
        <w:t>L</w:t>
      </w:r>
      <w:r>
        <w:rPr>
          <w:rFonts w:ascii="Arial" w:hAnsi="Arial" w:cs="Arial" w:eastAsia="Arial"/>
          <w:sz w:val="19"/>
          <w:szCs w:val="19"/>
          <w:color w:val="292425"/>
          <w:spacing w:val="-2"/>
          <w:w w:val="78"/>
        </w:rPr>
        <w:t>ynchburg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78"/>
        </w:rPr>
        <w:t>,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78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9"/>
          <w:w w:val="78"/>
        </w:rPr>
        <w:t>V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78"/>
        </w:rPr>
        <w:t>A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78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2"/>
          <w:w w:val="78"/>
        </w:rPr>
        <w:t>24505-032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78"/>
        </w:rPr>
        <w:t>0</w:t>
      </w:r>
      <w:r>
        <w:rPr>
          <w:rFonts w:ascii="Arial" w:hAnsi="Arial" w:cs="Arial" w:eastAsia="Arial"/>
          <w:sz w:val="19"/>
          <w:szCs w:val="19"/>
          <w:color w:val="292425"/>
          <w:spacing w:val="-27"/>
          <w:w w:val="78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color w:val="292425"/>
          <w:spacing w:val="-20"/>
          <w:w w:val="71"/>
        </w:rPr>
        <w:t>P</w:t>
      </w:r>
      <w:r>
        <w:rPr>
          <w:rFonts w:ascii="Arial" w:hAnsi="Arial" w:cs="Arial" w:eastAsia="Arial"/>
          <w:sz w:val="19"/>
          <w:szCs w:val="19"/>
          <w:color w:val="292425"/>
          <w:spacing w:val="-2"/>
          <w:w w:val="71"/>
        </w:rPr>
        <w:t>.O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71"/>
        </w:rPr>
        <w:t>.</w:t>
      </w:r>
      <w:r>
        <w:rPr>
          <w:rFonts w:ascii="Arial" w:hAnsi="Arial" w:cs="Arial" w:eastAsia="Arial"/>
          <w:sz w:val="19"/>
          <w:szCs w:val="19"/>
          <w:color w:val="292425"/>
          <w:spacing w:val="-5"/>
          <w:w w:val="71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2"/>
          <w:w w:val="71"/>
        </w:rPr>
        <w:t>Bo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71"/>
        </w:rPr>
        <w:t>x</w:t>
      </w:r>
      <w:r>
        <w:rPr>
          <w:rFonts w:ascii="Arial" w:hAnsi="Arial" w:cs="Arial" w:eastAsia="Arial"/>
          <w:sz w:val="19"/>
          <w:szCs w:val="19"/>
          <w:color w:val="292425"/>
          <w:spacing w:val="20"/>
          <w:w w:val="71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2"/>
          <w:w w:val="71"/>
        </w:rPr>
        <w:t>46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71"/>
        </w:rPr>
        <w:t>1</w:t>
      </w:r>
      <w:r>
        <w:rPr>
          <w:rFonts w:ascii="Arial" w:hAnsi="Arial" w:cs="Arial" w:eastAsia="Arial"/>
          <w:sz w:val="19"/>
          <w:szCs w:val="19"/>
          <w:color w:val="292425"/>
          <w:spacing w:val="26"/>
          <w:w w:val="71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174"/>
        </w:rPr>
        <w:t>•</w:t>
      </w:r>
      <w:r>
        <w:rPr>
          <w:rFonts w:ascii="Arial" w:hAnsi="Arial" w:cs="Arial" w:eastAsia="Arial"/>
          <w:sz w:val="19"/>
          <w:szCs w:val="19"/>
          <w:color w:val="292425"/>
          <w:spacing w:val="-55"/>
          <w:w w:val="174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4"/>
          <w:w w:val="78"/>
        </w:rPr>
        <w:t>L</w:t>
      </w:r>
      <w:r>
        <w:rPr>
          <w:rFonts w:ascii="Arial" w:hAnsi="Arial" w:cs="Arial" w:eastAsia="Arial"/>
          <w:sz w:val="19"/>
          <w:szCs w:val="19"/>
          <w:color w:val="292425"/>
          <w:spacing w:val="-2"/>
          <w:w w:val="78"/>
        </w:rPr>
        <w:t>ynchburg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78"/>
        </w:rPr>
        <w:t>,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78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9"/>
          <w:w w:val="78"/>
        </w:rPr>
        <w:t>V</w:t>
      </w:r>
      <w:r>
        <w:rPr>
          <w:rFonts w:ascii="Arial" w:hAnsi="Arial" w:cs="Arial" w:eastAsia="Arial"/>
          <w:sz w:val="19"/>
          <w:szCs w:val="19"/>
          <w:color w:val="292425"/>
          <w:spacing w:val="0"/>
          <w:w w:val="78"/>
        </w:rPr>
        <w:t>A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78"/>
        </w:rPr>
        <w:t> </w:t>
      </w:r>
      <w:r>
        <w:rPr>
          <w:rFonts w:ascii="Arial" w:hAnsi="Arial" w:cs="Arial" w:eastAsia="Arial"/>
          <w:sz w:val="19"/>
          <w:szCs w:val="19"/>
          <w:color w:val="292425"/>
          <w:spacing w:val="-3"/>
          <w:w w:val="80"/>
        </w:rPr>
        <w:t>24505-0461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40" w:lineRule="auto"/>
        <w:ind w:left="2811" w:right="2810"/>
        <w:jc w:val="center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2.98pt;margin-top:16.449877pt;width:506.04pt;height:35.520011pt;mso-position-horizontal-relative:page;mso-position-vertical-relative:paragraph;z-index:-505" coordorigin="1060,329" coordsize="10121,710">
            <v:group style="position:absolute;left:1080;top:349;width:10080;height:2" coordorigin="1080,349" coordsize="10080,2">
              <v:shape style="position:absolute;left:1080;top:349;width:10080;height:2" coordorigin="1080,349" coordsize="10080,0" path="m1080,349l11160,349e" filled="f" stroked="t" strokeweight="2.04pt" strokecolor="#292425">
                <v:path arrowok="t"/>
              </v:shape>
            </v:group>
            <v:group style="position:absolute;left:8964;top:399;width:2;height:600" coordorigin="8964,399" coordsize="2,600">
              <v:shape style="position:absolute;left:8964;top:399;width:2;height:600" coordorigin="8964,399" coordsize="0,600" path="m8964,399l8964,999e" filled="f" stroked="t" strokeweight=".48pt" strokecolor="#292425">
                <v:path arrowok="t"/>
              </v:shape>
            </v:group>
            <v:group style="position:absolute;left:1080;top:1019;width:10080;height:2" coordorigin="1080,1019" coordsize="10080,2">
              <v:shape style="position:absolute;left:1080;top:1019;width:10080;height:2" coordorigin="1080,1019" coordsize="10080,0" path="m1080,1019l11160,1019e" filled="f" stroked="t" strokeweight="2.04pt" strokecolor="#292425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4pt;margin-top:-.050124pt;width:504pt;height:.1pt;mso-position-horizontal-relative:page;mso-position-vertical-relative:paragraph;z-index:-504" coordorigin="1080,-1" coordsize="10080,2">
            <v:shape style="position:absolute;left:1080;top:-1;width:10080;height:2" coordorigin="1080,-1" coordsize="10080,0" path="m1080,-1l11160,-1e" filled="f" stroked="t" strokeweight="2.04pt" strokecolor="#2924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  <w:b/>
          <w:bCs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4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  <w:b/>
          <w:bCs/>
        </w:rPr>
        <w:t>authorization</w:t>
      </w:r>
      <w:r>
        <w:rPr>
          <w:rFonts w:ascii="Arial" w:hAnsi="Arial" w:cs="Arial" w:eastAsia="Arial"/>
          <w:sz w:val="20"/>
          <w:szCs w:val="20"/>
          <w:color w:val="292425"/>
          <w:spacing w:val="-2"/>
          <w:w w:val="84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  <w:b/>
          <w:bCs/>
        </w:rPr>
        <w:t>complies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4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  <w:b/>
          <w:bCs/>
        </w:rPr>
        <w:t>with</w:t>
      </w:r>
      <w:r>
        <w:rPr>
          <w:rFonts w:ascii="Arial" w:hAnsi="Arial" w:cs="Arial" w:eastAsia="Arial"/>
          <w:sz w:val="20"/>
          <w:szCs w:val="20"/>
          <w:color w:val="292425"/>
          <w:spacing w:val="26"/>
          <w:w w:val="84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  <w:b/>
          <w:bCs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4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  <w:b/>
          <w:bCs/>
        </w:rPr>
        <w:t>HI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84"/>
          <w:b/>
          <w:bCs/>
        </w:rPr>
        <w:t>P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  <w:b/>
          <w:bCs/>
        </w:rPr>
        <w:t>AA</w:t>
      </w:r>
      <w:r>
        <w:rPr>
          <w:rFonts w:ascii="Arial" w:hAnsi="Arial" w:cs="Arial" w:eastAsia="Arial"/>
          <w:sz w:val="20"/>
          <w:szCs w:val="20"/>
          <w:color w:val="292425"/>
          <w:spacing w:val="3"/>
          <w:w w:val="84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  <w:b/>
          <w:bCs/>
        </w:rPr>
        <w:t>Privacy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84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  <w:b/>
          <w:bCs/>
        </w:rPr>
        <w:t>Rule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1319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Name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of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proposed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insured/patient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(please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print)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                                                                                                  </w:t>
      </w:r>
      <w:r>
        <w:rPr>
          <w:rFonts w:ascii="Arial" w:hAnsi="Arial" w:cs="Arial" w:eastAsia="Arial"/>
          <w:sz w:val="20"/>
          <w:szCs w:val="20"/>
          <w:color w:val="292425"/>
          <w:spacing w:val="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Date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of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birth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44" w:right="9017"/>
        <w:jc w:val="both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4pt;margin-top:12.799909pt;width:504pt;height:.1pt;mso-position-horizontal-relative:page;mso-position-vertical-relative:paragraph;z-index:-501" coordorigin="1080,256" coordsize="10080,2">
            <v:shape style="position:absolute;left:1080;top:256;width:10080;height:2" coordorigin="1080,256" coordsize="10080,0" path="m1080,256l11160,256e" filled="f" stroked="t" strokeweight="2.04pt" strokecolor="#2924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  <w:b/>
          <w:bCs/>
        </w:rPr>
        <w:t>Authorization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70" w:after="0" w:line="240" w:lineRule="auto"/>
        <w:ind w:left="100" w:right="4449"/>
        <w:jc w:val="both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4pt;margin-top:16.29991pt;width:504pt;height:.1pt;mso-position-horizontal-relative:page;mso-position-vertical-relative:paragraph;z-index:-500" coordorigin="1080,326" coordsize="10080,2">
            <v:shape style="position:absolute;left:1080;top:326;width:10080;height:2" coordorigin="1080,326" coordsize="10080,0" path="m1080,326l11160,326e" filled="f" stroked="t" strokeweight="2.04pt" strokecolor="#2924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Authorization</w:t>
      </w:r>
      <w:r>
        <w:rPr>
          <w:rFonts w:ascii="Arial" w:hAnsi="Arial" w:cs="Arial" w:eastAsia="Arial"/>
          <w:sz w:val="20"/>
          <w:szCs w:val="20"/>
          <w:color w:val="292425"/>
          <w:spacing w:val="36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for</w:t>
      </w:r>
      <w:r>
        <w:rPr>
          <w:rFonts w:ascii="Arial" w:hAnsi="Arial" w:cs="Arial" w:eastAsia="Arial"/>
          <w:sz w:val="20"/>
          <w:szCs w:val="20"/>
          <w:color w:val="292425"/>
          <w:spacing w:val="1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Release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of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Health-Related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Information</w:t>
      </w:r>
      <w:r>
        <w:rPr>
          <w:rFonts w:ascii="Arial" w:hAnsi="Arial" w:cs="Arial" w:eastAsia="Arial"/>
          <w:sz w:val="20"/>
          <w:szCs w:val="20"/>
          <w:color w:val="292425"/>
          <w:spacing w:val="2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Life</w:t>
      </w:r>
      <w:r>
        <w:rPr>
          <w:rFonts w:ascii="Arial" w:hAnsi="Arial" w:cs="Arial" w:eastAsia="Arial"/>
          <w:sz w:val="20"/>
          <w:szCs w:val="20"/>
          <w:color w:val="292425"/>
          <w:spacing w:val="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Insurer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29" w:after="0" w:line="240" w:lineRule="auto"/>
        <w:ind w:left="144" w:right="9184"/>
        <w:jc w:val="both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4pt;margin-top:14.849887pt;width:504pt;height:.1pt;mso-position-horizontal-relative:page;mso-position-vertical-relative:paragraph;z-index:-499" coordorigin="1080,297" coordsize="10080,2">
            <v:shape style="position:absolute;left:1080;top:297;width:10080;height:2" coordorigin="1080,297" coordsize="10080,0" path="m1080,297l11160,297e" filled="f" stroked="t" strokeweight="2.04pt" strokecolor="#2924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5"/>
          <w:b/>
          <w:bCs/>
        </w:rPr>
        <w:t>Life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5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5"/>
          <w:b/>
          <w:bCs/>
        </w:rPr>
        <w:t>Insurer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70" w:after="0" w:line="240" w:lineRule="auto"/>
        <w:ind w:left="100" w:right="2770"/>
        <w:jc w:val="both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4pt;margin-top:16.419888pt;width:504pt;height:.1pt;mso-position-horizontal-relative:page;mso-position-vertical-relative:paragraph;z-index:-498" coordorigin="1080,328" coordsize="10080,2">
            <v:shape style="position:absolute;left:1080;top:328;width:10080;height:2" coordorigin="1080,328" coordsize="10080,0" path="m1080,328l11160,328e" filled="f" stroked="t" strokeweight="2.04pt" strokecolor="#2924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Genworth</w:t>
      </w:r>
      <w:r>
        <w:rPr>
          <w:rFonts w:ascii="Arial" w:hAnsi="Arial" w:cs="Arial" w:eastAsia="Arial"/>
          <w:sz w:val="20"/>
          <w:szCs w:val="20"/>
          <w:color w:val="292425"/>
          <w:spacing w:val="36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Life</w:t>
      </w:r>
      <w:r>
        <w:rPr>
          <w:rFonts w:ascii="Arial" w:hAnsi="Arial" w:cs="Arial" w:eastAsia="Arial"/>
          <w:sz w:val="20"/>
          <w:szCs w:val="20"/>
          <w:color w:val="292425"/>
          <w:spacing w:val="14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Annuity</w:t>
      </w:r>
      <w:r>
        <w:rPr>
          <w:rFonts w:ascii="Arial" w:hAnsi="Arial" w:cs="Arial" w:eastAsia="Arial"/>
          <w:sz w:val="20"/>
          <w:szCs w:val="20"/>
          <w:color w:val="292425"/>
          <w:spacing w:val="35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Insurance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Compan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78"/>
        </w:rPr>
        <w:t>y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,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Genworth</w:t>
      </w:r>
      <w:r>
        <w:rPr>
          <w:rFonts w:ascii="Arial" w:hAnsi="Arial" w:cs="Arial" w:eastAsia="Arial"/>
          <w:sz w:val="20"/>
          <w:szCs w:val="20"/>
          <w:color w:val="292425"/>
          <w:spacing w:val="36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Life</w:t>
      </w:r>
      <w:r>
        <w:rPr>
          <w:rFonts w:ascii="Arial" w:hAnsi="Arial" w:cs="Arial" w:eastAsia="Arial"/>
          <w:sz w:val="20"/>
          <w:szCs w:val="20"/>
          <w:color w:val="292425"/>
          <w:spacing w:val="14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Insurance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Compan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78"/>
        </w:rPr>
        <w:t>y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,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as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shown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above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51" w:after="0" w:line="240" w:lineRule="auto"/>
        <w:ind w:left="145" w:right="7761"/>
        <w:jc w:val="both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4pt;margin-top:14.869909pt;width:504pt;height:.1pt;mso-position-horizontal-relative:page;mso-position-vertical-relative:paragraph;z-index:-497" coordorigin="1080,297" coordsize="10080,2">
            <v:shape style="position:absolute;left:1080;top:297;width:10080;height:2" coordorigin="1080,297" coordsize="10080,0" path="m1080,297l11160,297e" filled="f" stroked="t" strokeweight="2.04pt" strokecolor="#2924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5"/>
          <w:b/>
          <w:bCs/>
        </w:rPr>
        <w:t>Protected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85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5"/>
          <w:b/>
          <w:bCs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5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5"/>
          <w:b/>
          <w:bCs/>
        </w:rPr>
        <w:t>Information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70" w:after="0" w:line="250" w:lineRule="auto"/>
        <w:ind w:left="100" w:right="62"/>
        <w:jc w:val="both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4pt;margin-top:52.299908pt;width:504pt;height:.1pt;mso-position-horizontal-relative:page;mso-position-vertical-relative:paragraph;z-index:-496" coordorigin="1080,1046" coordsize="10080,2">
            <v:shape style="position:absolute;left:1080;top:1046;width:10080;height:2" coordorigin="1080,1046" coordsize="10080,0" path="m1080,1046l11160,1046e" filled="f" stroked="t" strokeweight="2.04pt" strokecolor="#2924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Protected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Information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is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entire</w:t>
      </w:r>
      <w:r>
        <w:rPr>
          <w:rFonts w:ascii="Arial" w:hAnsi="Arial" w:cs="Arial" w:eastAsia="Arial"/>
          <w:sz w:val="20"/>
          <w:szCs w:val="20"/>
          <w:color w:val="292425"/>
          <w:spacing w:val="1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medical</w:t>
      </w:r>
      <w:r>
        <w:rPr>
          <w:rFonts w:ascii="Arial" w:hAnsi="Arial" w:cs="Arial" w:eastAsia="Arial"/>
          <w:sz w:val="20"/>
          <w:szCs w:val="20"/>
          <w:color w:val="292425"/>
          <w:spacing w:val="9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record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other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1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information.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It</w:t>
      </w:r>
      <w:r>
        <w:rPr>
          <w:rFonts w:ascii="Arial" w:hAnsi="Arial" w:cs="Arial" w:eastAsia="Arial"/>
          <w:sz w:val="20"/>
          <w:szCs w:val="20"/>
          <w:color w:val="292425"/>
          <w:spacing w:val="-2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includes</w:t>
      </w:r>
      <w:r>
        <w:rPr>
          <w:rFonts w:ascii="Arial" w:hAnsi="Arial" w:cs="Arial" w:eastAsia="Arial"/>
          <w:sz w:val="20"/>
          <w:szCs w:val="20"/>
          <w:color w:val="292425"/>
          <w:spacing w:val="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information</w:t>
      </w:r>
      <w:r>
        <w:rPr>
          <w:rFonts w:ascii="Arial" w:hAnsi="Arial" w:cs="Arial" w:eastAsia="Arial"/>
          <w:sz w:val="20"/>
          <w:szCs w:val="20"/>
          <w:color w:val="292425"/>
          <w:spacing w:val="32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such</w:t>
      </w:r>
      <w:r>
        <w:rPr>
          <w:rFonts w:ascii="Arial" w:hAnsi="Arial" w:cs="Arial" w:eastAsia="Arial"/>
          <w:sz w:val="20"/>
          <w:szCs w:val="20"/>
          <w:color w:val="292425"/>
          <w:spacing w:val="-1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as: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mental</w:t>
      </w:r>
      <w:r>
        <w:rPr>
          <w:rFonts w:ascii="Arial" w:hAnsi="Arial" w:cs="Arial" w:eastAsia="Arial"/>
          <w:sz w:val="20"/>
          <w:szCs w:val="20"/>
          <w:color w:val="292425"/>
          <w:spacing w:val="1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physical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health,</w:t>
      </w:r>
      <w:r>
        <w:rPr>
          <w:rFonts w:ascii="Arial" w:hAnsi="Arial" w:cs="Arial" w:eastAsia="Arial"/>
          <w:sz w:val="20"/>
          <w:szCs w:val="20"/>
          <w:color w:val="292425"/>
          <w:spacing w:val="29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including</w:t>
      </w:r>
      <w:r>
        <w:rPr>
          <w:rFonts w:ascii="Arial" w:hAnsi="Arial" w:cs="Arial" w:eastAsia="Arial"/>
          <w:sz w:val="20"/>
          <w:szCs w:val="20"/>
          <w:color w:val="292425"/>
          <w:spacing w:val="27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facts</w:t>
      </w:r>
      <w:r>
        <w:rPr>
          <w:rFonts w:ascii="Arial" w:hAnsi="Arial" w:cs="Arial" w:eastAsia="Arial"/>
          <w:sz w:val="20"/>
          <w:szCs w:val="20"/>
          <w:color w:val="292425"/>
          <w:spacing w:val="2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about</w:t>
      </w:r>
      <w:r>
        <w:rPr>
          <w:rFonts w:ascii="Arial" w:hAnsi="Arial" w:cs="Arial" w:eastAsia="Arial"/>
          <w:sz w:val="20"/>
          <w:szCs w:val="20"/>
          <w:color w:val="292425"/>
          <w:spacing w:val="2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communicable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diseases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such</w:t>
      </w:r>
      <w:r>
        <w:rPr>
          <w:rFonts w:ascii="Arial" w:hAnsi="Arial" w:cs="Arial" w:eastAsia="Arial"/>
          <w:sz w:val="20"/>
          <w:szCs w:val="20"/>
          <w:color w:val="292425"/>
          <w:spacing w:val="3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as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HIV</w:t>
      </w:r>
      <w:r>
        <w:rPr>
          <w:rFonts w:ascii="Arial" w:hAnsi="Arial" w:cs="Arial" w:eastAsia="Arial"/>
          <w:sz w:val="20"/>
          <w:szCs w:val="20"/>
          <w:color w:val="292425"/>
          <w:spacing w:val="-2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infection,</w:t>
      </w:r>
      <w:r>
        <w:rPr>
          <w:rFonts w:ascii="Arial" w:hAnsi="Arial" w:cs="Arial" w:eastAsia="Arial"/>
          <w:sz w:val="20"/>
          <w:szCs w:val="20"/>
          <w:color w:val="292425"/>
          <w:spacing w:val="43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AIDS,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tuberculosis,</w:t>
      </w:r>
      <w:r>
        <w:rPr>
          <w:rFonts w:ascii="Arial" w:hAnsi="Arial" w:cs="Arial" w:eastAsia="Arial"/>
          <w:sz w:val="20"/>
          <w:szCs w:val="20"/>
          <w:color w:val="292425"/>
          <w:spacing w:val="3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sexually</w:t>
      </w:r>
      <w:r>
        <w:rPr>
          <w:rFonts w:ascii="Arial" w:hAnsi="Arial" w:cs="Arial" w:eastAsia="Arial"/>
          <w:sz w:val="20"/>
          <w:szCs w:val="20"/>
          <w:color w:val="292425"/>
          <w:spacing w:val="1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transmitted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diseases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80"/>
        </w:rPr>
        <w:t>n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d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3"/>
        </w:rPr>
        <w:t>mental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illness;</w:t>
      </w:r>
      <w:r>
        <w:rPr>
          <w:rFonts w:ascii="Arial" w:hAnsi="Arial" w:cs="Arial" w:eastAsia="Arial"/>
          <w:sz w:val="20"/>
          <w:szCs w:val="20"/>
          <w:color w:val="292425"/>
          <w:spacing w:val="21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prescription</w:t>
      </w:r>
      <w:r>
        <w:rPr>
          <w:rFonts w:ascii="Arial" w:hAnsi="Arial" w:cs="Arial" w:eastAsia="Arial"/>
          <w:sz w:val="20"/>
          <w:szCs w:val="20"/>
          <w:color w:val="292425"/>
          <w:spacing w:val="32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drug</w:t>
      </w:r>
      <w:r>
        <w:rPr>
          <w:rFonts w:ascii="Arial" w:hAnsi="Arial" w:cs="Arial" w:eastAsia="Arial"/>
          <w:sz w:val="20"/>
          <w:szCs w:val="20"/>
          <w:color w:val="292425"/>
          <w:spacing w:val="-2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use;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other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insurance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coverage;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hazardous</w:t>
      </w:r>
      <w:r>
        <w:rPr>
          <w:rFonts w:ascii="Arial" w:hAnsi="Arial" w:cs="Arial" w:eastAsia="Arial"/>
          <w:sz w:val="20"/>
          <w:szCs w:val="20"/>
          <w:color w:val="292425"/>
          <w:spacing w:val="-10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activities;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character;</w:t>
      </w:r>
      <w:r>
        <w:rPr>
          <w:rFonts w:ascii="Arial" w:hAnsi="Arial" w:cs="Arial" w:eastAsia="Arial"/>
          <w:sz w:val="20"/>
          <w:szCs w:val="20"/>
          <w:color w:val="292425"/>
          <w:spacing w:val="17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use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of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alcohol,</w:t>
      </w:r>
      <w:r>
        <w:rPr>
          <w:rFonts w:ascii="Arial" w:hAnsi="Arial" w:cs="Arial" w:eastAsia="Arial"/>
          <w:sz w:val="20"/>
          <w:szCs w:val="20"/>
          <w:color w:val="292425"/>
          <w:spacing w:val="18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drugs,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80"/>
        </w:rPr>
        <w:t>t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obacco.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It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excludes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psychotherapy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notes.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38" w:after="0" w:line="240" w:lineRule="auto"/>
        <w:ind w:left="144" w:right="9029"/>
        <w:jc w:val="both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4pt;margin-top:14.339895pt;width:504pt;height:.1pt;mso-position-horizontal-relative:page;mso-position-vertical-relative:paragraph;z-index:-495" coordorigin="1080,287" coordsize="10080,2">
            <v:shape style="position:absolute;left:1080;top:287;width:10080;height:2" coordorigin="1080,287" coordsize="10080,0" path="m1080,287l11160,287e" filled="f" stroked="t" strokeweight="2.04pt" strokecolor="#2924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7"/>
          <w:b/>
          <w:bCs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7"/>
          <w:b/>
          <w:bCs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7"/>
          <w:b/>
          <w:bCs/>
        </w:rPr>
        <w:t>Providers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70" w:after="0" w:line="250" w:lineRule="auto"/>
        <w:ind w:left="100" w:right="63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Providers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are: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any</w:t>
      </w:r>
      <w:r>
        <w:rPr>
          <w:rFonts w:ascii="Arial" w:hAnsi="Arial" w:cs="Arial" w:eastAsia="Arial"/>
          <w:sz w:val="20"/>
          <w:szCs w:val="20"/>
          <w:color w:val="292425"/>
          <w:spacing w:val="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plan;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physician;</w:t>
      </w:r>
      <w:r>
        <w:rPr>
          <w:rFonts w:ascii="Arial" w:hAnsi="Arial" w:cs="Arial" w:eastAsia="Arial"/>
          <w:sz w:val="20"/>
          <w:szCs w:val="20"/>
          <w:color w:val="292425"/>
          <w:spacing w:val="19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care</w:t>
      </w:r>
      <w:r>
        <w:rPr>
          <w:rFonts w:ascii="Arial" w:hAnsi="Arial" w:cs="Arial" w:eastAsia="Arial"/>
          <w:sz w:val="20"/>
          <w:szCs w:val="20"/>
          <w:color w:val="292425"/>
          <w:spacing w:val="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professional;</w:t>
      </w:r>
      <w:r>
        <w:rPr>
          <w:rFonts w:ascii="Arial" w:hAnsi="Arial" w:cs="Arial" w:eastAsia="Arial"/>
          <w:sz w:val="20"/>
          <w:szCs w:val="20"/>
          <w:color w:val="292425"/>
          <w:spacing w:val="36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hospital;</w:t>
      </w:r>
      <w:r>
        <w:rPr>
          <w:rFonts w:ascii="Arial" w:hAnsi="Arial" w:cs="Arial" w:eastAsia="Arial"/>
          <w:sz w:val="20"/>
          <w:szCs w:val="20"/>
          <w:color w:val="292425"/>
          <w:spacing w:val="3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clinic;</w:t>
      </w:r>
      <w:r>
        <w:rPr>
          <w:rFonts w:ascii="Arial" w:hAnsi="Arial" w:cs="Arial" w:eastAsia="Arial"/>
          <w:sz w:val="20"/>
          <w:szCs w:val="20"/>
          <w:color w:val="292425"/>
          <w:spacing w:val="2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laboratory;</w:t>
      </w:r>
      <w:r>
        <w:rPr>
          <w:rFonts w:ascii="Arial" w:hAnsi="Arial" w:cs="Arial" w:eastAsia="Arial"/>
          <w:sz w:val="20"/>
          <w:szCs w:val="20"/>
          <w:color w:val="292425"/>
          <w:spacing w:val="3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pharmacy</w:t>
      </w:r>
      <w:r>
        <w:rPr>
          <w:rFonts w:ascii="Arial" w:hAnsi="Arial" w:cs="Arial" w:eastAsia="Arial"/>
          <w:sz w:val="20"/>
          <w:szCs w:val="20"/>
          <w:color w:val="292425"/>
          <w:spacing w:val="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pharmacy</w:t>
      </w:r>
      <w:r>
        <w:rPr>
          <w:rFonts w:ascii="Arial" w:hAnsi="Arial" w:cs="Arial" w:eastAsia="Arial"/>
          <w:sz w:val="20"/>
          <w:szCs w:val="20"/>
          <w:color w:val="292425"/>
          <w:spacing w:val="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dat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79"/>
        </w:rPr>
        <w:t>a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base;</w:t>
      </w:r>
      <w:r>
        <w:rPr>
          <w:rFonts w:ascii="Arial" w:hAnsi="Arial" w:cs="Arial" w:eastAsia="Arial"/>
          <w:sz w:val="20"/>
          <w:szCs w:val="20"/>
          <w:color w:val="292425"/>
          <w:spacing w:val="1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medical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facility;</w:t>
      </w:r>
      <w:r>
        <w:rPr>
          <w:rFonts w:ascii="Arial" w:hAnsi="Arial" w:cs="Arial" w:eastAsia="Arial"/>
          <w:sz w:val="20"/>
          <w:szCs w:val="20"/>
          <w:color w:val="292425"/>
          <w:spacing w:val="36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other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care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provider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that</w:t>
      </w:r>
      <w:r>
        <w:rPr>
          <w:rFonts w:ascii="Arial" w:hAnsi="Arial" w:cs="Arial" w:eastAsia="Arial"/>
          <w:sz w:val="20"/>
          <w:szCs w:val="20"/>
          <w:color w:val="292425"/>
          <w:spacing w:val="16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has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provided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payment,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treatment</w:t>
      </w:r>
      <w:r>
        <w:rPr>
          <w:rFonts w:ascii="Arial" w:hAnsi="Arial" w:cs="Arial" w:eastAsia="Arial"/>
          <w:sz w:val="20"/>
          <w:szCs w:val="20"/>
          <w:color w:val="292425"/>
          <w:spacing w:val="2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services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3"/>
        </w:rPr>
        <w:t>me</w:t>
      </w:r>
      <w:r>
        <w:rPr>
          <w:rFonts w:ascii="Arial" w:hAnsi="Arial" w:cs="Arial" w:eastAsia="Arial"/>
          <w:sz w:val="20"/>
          <w:szCs w:val="20"/>
          <w:color w:val="292425"/>
          <w:spacing w:val="-13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3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-5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3"/>
        </w:rPr>
        <w:t>on</w:t>
      </w:r>
      <w:r>
        <w:rPr>
          <w:rFonts w:ascii="Arial" w:hAnsi="Arial" w:cs="Arial" w:eastAsia="Arial"/>
          <w:sz w:val="20"/>
          <w:szCs w:val="20"/>
          <w:color w:val="292425"/>
          <w:spacing w:val="-10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3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-12"/>
          <w:w w:val="83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3"/>
        </w:rPr>
        <w:t>behalf.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0" w:right="422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authorize</w:t>
      </w:r>
      <w:r>
        <w:rPr>
          <w:rFonts w:ascii="Arial" w:hAnsi="Arial" w:cs="Arial" w:eastAsia="Arial"/>
          <w:sz w:val="20"/>
          <w:szCs w:val="20"/>
          <w:color w:val="292425"/>
          <w:spacing w:val="9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2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Providers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disclose</w:t>
      </w:r>
      <w:r>
        <w:rPr>
          <w:rFonts w:ascii="Arial" w:hAnsi="Arial" w:cs="Arial" w:eastAsia="Arial"/>
          <w:sz w:val="20"/>
          <w:szCs w:val="20"/>
          <w:color w:val="292425"/>
          <w:spacing w:val="1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Protected</w:t>
      </w:r>
      <w:r>
        <w:rPr>
          <w:rFonts w:ascii="Arial" w:hAnsi="Arial" w:cs="Arial" w:eastAsia="Arial"/>
          <w:sz w:val="20"/>
          <w:szCs w:val="20"/>
          <w:color w:val="292425"/>
          <w:spacing w:val="9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18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Information</w:t>
      </w:r>
      <w:r>
        <w:rPr>
          <w:rFonts w:ascii="Arial" w:hAnsi="Arial" w:cs="Arial" w:eastAsia="Arial"/>
          <w:sz w:val="20"/>
          <w:szCs w:val="20"/>
          <w:color w:val="292425"/>
          <w:spacing w:val="4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Life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Insurer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its</w:t>
      </w:r>
      <w:r>
        <w:rPr>
          <w:rFonts w:ascii="Arial" w:hAnsi="Arial" w:cs="Arial" w:eastAsia="Arial"/>
          <w:sz w:val="20"/>
          <w:szCs w:val="20"/>
          <w:color w:val="292425"/>
          <w:spacing w:val="19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agents,</w:t>
      </w:r>
      <w:r>
        <w:rPr>
          <w:rFonts w:ascii="Arial" w:hAnsi="Arial" w:cs="Arial" w:eastAsia="Arial"/>
          <w:sz w:val="20"/>
          <w:szCs w:val="20"/>
          <w:color w:val="292425"/>
          <w:spacing w:val="14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employees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represen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</w:rPr>
        <w:t>tatives.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100" w:right="63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By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signing</w:t>
      </w:r>
      <w:r>
        <w:rPr>
          <w:rFonts w:ascii="Arial" w:hAnsi="Arial" w:cs="Arial" w:eastAsia="Arial"/>
          <w:sz w:val="20"/>
          <w:szCs w:val="20"/>
          <w:color w:val="292425"/>
          <w:spacing w:val="19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below:</w:t>
      </w:r>
      <w:r>
        <w:rPr>
          <w:rFonts w:ascii="Arial" w:hAnsi="Arial" w:cs="Arial" w:eastAsia="Arial"/>
          <w:sz w:val="20"/>
          <w:szCs w:val="20"/>
          <w:color w:val="292425"/>
          <w:spacing w:val="29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1)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acknowledge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that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any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agreements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made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that</w:t>
      </w:r>
      <w:r>
        <w:rPr>
          <w:rFonts w:ascii="Arial" w:hAnsi="Arial" w:cs="Arial" w:eastAsia="Arial"/>
          <w:sz w:val="20"/>
          <w:szCs w:val="20"/>
          <w:color w:val="292425"/>
          <w:spacing w:val="1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restrict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Protected</w:t>
      </w:r>
      <w:r>
        <w:rPr>
          <w:rFonts w:ascii="Arial" w:hAnsi="Arial" w:cs="Arial" w:eastAsia="Arial"/>
          <w:sz w:val="20"/>
          <w:szCs w:val="20"/>
          <w:color w:val="292425"/>
          <w:spacing w:val="-1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Information</w:t>
      </w:r>
      <w:r>
        <w:rPr>
          <w:rFonts w:ascii="Arial" w:hAnsi="Arial" w:cs="Arial" w:eastAsia="Arial"/>
          <w:sz w:val="20"/>
          <w:szCs w:val="20"/>
          <w:color w:val="292425"/>
          <w:spacing w:val="19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do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not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apply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81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s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Authoriza-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tion;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2)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instruct</w:t>
      </w:r>
      <w:r>
        <w:rPr>
          <w:rFonts w:ascii="Arial" w:hAnsi="Arial" w:cs="Arial" w:eastAsia="Arial"/>
          <w:sz w:val="20"/>
          <w:szCs w:val="20"/>
          <w:color w:val="292425"/>
          <w:spacing w:val="3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2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Providers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release</w:t>
      </w:r>
      <w:r>
        <w:rPr>
          <w:rFonts w:ascii="Arial" w:hAnsi="Arial" w:cs="Arial" w:eastAsia="Arial"/>
          <w:sz w:val="20"/>
          <w:szCs w:val="20"/>
          <w:color w:val="292425"/>
          <w:spacing w:val="14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disclose</w:t>
      </w:r>
      <w:r>
        <w:rPr>
          <w:rFonts w:ascii="Arial" w:hAnsi="Arial" w:cs="Arial" w:eastAsia="Arial"/>
          <w:sz w:val="20"/>
          <w:szCs w:val="20"/>
          <w:color w:val="292425"/>
          <w:spacing w:val="1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Protected</w:t>
      </w:r>
      <w:r>
        <w:rPr>
          <w:rFonts w:ascii="Arial" w:hAnsi="Arial" w:cs="Arial" w:eastAsia="Arial"/>
          <w:sz w:val="20"/>
          <w:szCs w:val="20"/>
          <w:color w:val="292425"/>
          <w:spacing w:val="9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18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Information</w:t>
      </w:r>
      <w:r>
        <w:rPr>
          <w:rFonts w:ascii="Arial" w:hAnsi="Arial" w:cs="Arial" w:eastAsia="Arial"/>
          <w:sz w:val="20"/>
          <w:szCs w:val="20"/>
          <w:color w:val="292425"/>
          <w:spacing w:val="4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without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restriction.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100" w:right="63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Protected</w:t>
      </w:r>
      <w:r>
        <w:rPr>
          <w:rFonts w:ascii="Arial" w:hAnsi="Arial" w:cs="Arial" w:eastAsia="Arial"/>
          <w:sz w:val="20"/>
          <w:szCs w:val="20"/>
          <w:color w:val="292425"/>
          <w:spacing w:val="-2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Information</w:t>
      </w:r>
      <w:r>
        <w:rPr>
          <w:rFonts w:ascii="Arial" w:hAnsi="Arial" w:cs="Arial" w:eastAsia="Arial"/>
          <w:sz w:val="20"/>
          <w:szCs w:val="20"/>
          <w:color w:val="292425"/>
          <w:spacing w:val="2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is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1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be</w:t>
      </w:r>
      <w:r>
        <w:rPr>
          <w:rFonts w:ascii="Arial" w:hAnsi="Arial" w:cs="Arial" w:eastAsia="Arial"/>
          <w:sz w:val="20"/>
          <w:szCs w:val="20"/>
          <w:color w:val="292425"/>
          <w:spacing w:val="2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disclosed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under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19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Authorization</w:t>
      </w:r>
      <w:r>
        <w:rPr>
          <w:rFonts w:ascii="Arial" w:hAnsi="Arial" w:cs="Arial" w:eastAsia="Arial"/>
          <w:sz w:val="20"/>
          <w:szCs w:val="20"/>
          <w:color w:val="292425"/>
          <w:spacing w:val="1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so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that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Life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Insurer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may:</w:t>
      </w:r>
      <w:r>
        <w:rPr>
          <w:rFonts w:ascii="Arial" w:hAnsi="Arial" w:cs="Arial" w:eastAsia="Arial"/>
          <w:sz w:val="20"/>
          <w:szCs w:val="20"/>
          <w:color w:val="292425"/>
          <w:spacing w:val="-2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1)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underwrite</w:t>
      </w:r>
      <w:r>
        <w:rPr>
          <w:rFonts w:ascii="Arial" w:hAnsi="Arial" w:cs="Arial" w:eastAsia="Arial"/>
          <w:sz w:val="20"/>
          <w:szCs w:val="20"/>
          <w:color w:val="292425"/>
          <w:spacing w:val="3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ap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plication</w:t>
      </w:r>
      <w:r>
        <w:rPr>
          <w:rFonts w:ascii="Arial" w:hAnsi="Arial" w:cs="Arial" w:eastAsia="Arial"/>
          <w:sz w:val="20"/>
          <w:szCs w:val="20"/>
          <w:color w:val="292425"/>
          <w:spacing w:val="2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for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coverage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,</w:t>
      </w:r>
      <w:r>
        <w:rPr>
          <w:rFonts w:ascii="Arial" w:hAnsi="Arial" w:cs="Arial" w:eastAsia="Arial"/>
          <w:sz w:val="20"/>
          <w:szCs w:val="20"/>
          <w:color w:val="292425"/>
          <w:spacing w:val="17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mak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e</w:t>
      </w:r>
      <w:r>
        <w:rPr>
          <w:rFonts w:ascii="Arial" w:hAnsi="Arial" w:cs="Arial" w:eastAsia="Arial"/>
          <w:sz w:val="20"/>
          <w:szCs w:val="20"/>
          <w:color w:val="292425"/>
          <w:spacing w:val="2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eligibilit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80"/>
        </w:rPr>
        <w:t>y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,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39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ris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k</w:t>
      </w:r>
      <w:r>
        <w:rPr>
          <w:rFonts w:ascii="Arial" w:hAnsi="Arial" w:cs="Arial" w:eastAsia="Arial"/>
          <w:sz w:val="20"/>
          <w:szCs w:val="20"/>
          <w:color w:val="292425"/>
          <w:spacing w:val="3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rating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,</w:t>
      </w:r>
      <w:r>
        <w:rPr>
          <w:rFonts w:ascii="Arial" w:hAnsi="Arial" w:cs="Arial" w:eastAsia="Arial"/>
          <w:sz w:val="20"/>
          <w:szCs w:val="20"/>
          <w:color w:val="292425"/>
          <w:spacing w:val="42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polic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y</w:t>
      </w:r>
      <w:r>
        <w:rPr>
          <w:rFonts w:ascii="Arial" w:hAnsi="Arial" w:cs="Arial" w:eastAsia="Arial"/>
          <w:sz w:val="20"/>
          <w:szCs w:val="20"/>
          <w:color w:val="292425"/>
          <w:spacing w:val="35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issuanc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e</w:t>
      </w:r>
      <w:r>
        <w:rPr>
          <w:rFonts w:ascii="Arial" w:hAnsi="Arial" w:cs="Arial" w:eastAsia="Arial"/>
          <w:sz w:val="20"/>
          <w:szCs w:val="20"/>
          <w:color w:val="292425"/>
          <w:spacing w:val="25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an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d</w:t>
      </w:r>
      <w:r>
        <w:rPr>
          <w:rFonts w:ascii="Arial" w:hAnsi="Arial" w:cs="Arial" w:eastAsia="Arial"/>
          <w:sz w:val="20"/>
          <w:szCs w:val="20"/>
          <w:color w:val="292425"/>
          <w:spacing w:val="2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enrollmen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9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determinations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;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2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)</w:t>
      </w:r>
      <w:r>
        <w:rPr>
          <w:rFonts w:ascii="Arial" w:hAnsi="Arial" w:cs="Arial" w:eastAsia="Arial"/>
          <w:sz w:val="20"/>
          <w:szCs w:val="20"/>
          <w:color w:val="292425"/>
          <w:spacing w:val="1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obtai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n</w:t>
      </w:r>
      <w:r>
        <w:rPr>
          <w:rFonts w:ascii="Arial" w:hAnsi="Arial" w:cs="Arial" w:eastAsia="Arial"/>
          <w:sz w:val="20"/>
          <w:szCs w:val="20"/>
          <w:color w:val="292425"/>
          <w:spacing w:val="4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reinsurance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;</w:t>
      </w:r>
      <w:r>
        <w:rPr>
          <w:rFonts w:ascii="Arial" w:hAnsi="Arial" w:cs="Arial" w:eastAsia="Arial"/>
          <w:sz w:val="20"/>
          <w:szCs w:val="20"/>
          <w:color w:val="292425"/>
          <w:spacing w:val="2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3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)</w:t>
      </w:r>
      <w:r>
        <w:rPr>
          <w:rFonts w:ascii="Arial" w:hAnsi="Arial" w:cs="Arial" w:eastAsia="Arial"/>
          <w:sz w:val="20"/>
          <w:szCs w:val="20"/>
          <w:color w:val="292425"/>
          <w:spacing w:val="1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administe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r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9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c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l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0"/>
        </w:rPr>
        <w:t>aim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s</w:t>
      </w:r>
      <w:r>
        <w:rPr>
          <w:rFonts w:ascii="Arial" w:hAnsi="Arial" w:cs="Arial" w:eastAsia="Arial"/>
          <w:sz w:val="20"/>
          <w:szCs w:val="20"/>
          <w:color w:val="292425"/>
          <w:spacing w:val="35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determine</w:t>
      </w:r>
      <w:r>
        <w:rPr>
          <w:rFonts w:ascii="Arial" w:hAnsi="Arial" w:cs="Arial" w:eastAsia="Arial"/>
          <w:sz w:val="20"/>
          <w:szCs w:val="20"/>
          <w:color w:val="292425"/>
          <w:spacing w:val="2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provide</w:t>
      </w:r>
      <w:r>
        <w:rPr>
          <w:rFonts w:ascii="Arial" w:hAnsi="Arial" w:cs="Arial" w:eastAsia="Arial"/>
          <w:sz w:val="20"/>
          <w:szCs w:val="20"/>
          <w:color w:val="292425"/>
          <w:spacing w:val="9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coverage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benefits;</w:t>
      </w:r>
      <w:r>
        <w:rPr>
          <w:rFonts w:ascii="Arial" w:hAnsi="Arial" w:cs="Arial" w:eastAsia="Arial"/>
          <w:sz w:val="20"/>
          <w:szCs w:val="20"/>
          <w:color w:val="292425"/>
          <w:spacing w:val="25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4)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administer</w:t>
      </w:r>
      <w:r>
        <w:rPr>
          <w:rFonts w:ascii="Arial" w:hAnsi="Arial" w:cs="Arial" w:eastAsia="Arial"/>
          <w:sz w:val="20"/>
          <w:szCs w:val="20"/>
          <w:color w:val="292425"/>
          <w:spacing w:val="3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coverage;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5)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conduct</w:t>
      </w:r>
      <w:r>
        <w:rPr>
          <w:rFonts w:ascii="Arial" w:hAnsi="Arial" w:cs="Arial" w:eastAsia="Arial"/>
          <w:sz w:val="20"/>
          <w:szCs w:val="20"/>
          <w:color w:val="292425"/>
          <w:spacing w:val="2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other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activities</w:t>
      </w:r>
      <w:r>
        <w:rPr>
          <w:rFonts w:ascii="Arial" w:hAnsi="Arial" w:cs="Arial" w:eastAsia="Arial"/>
          <w:sz w:val="20"/>
          <w:szCs w:val="20"/>
          <w:color w:val="292425"/>
          <w:spacing w:val="4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that</w:t>
      </w:r>
      <w:r>
        <w:rPr>
          <w:rFonts w:ascii="Arial" w:hAnsi="Arial" w:cs="Arial" w:eastAsia="Arial"/>
          <w:sz w:val="20"/>
          <w:szCs w:val="20"/>
          <w:color w:val="292425"/>
          <w:spacing w:val="22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are</w:t>
      </w:r>
      <w:r>
        <w:rPr>
          <w:rFonts w:ascii="Arial" w:hAnsi="Arial" w:cs="Arial" w:eastAsia="Arial"/>
          <w:sz w:val="20"/>
          <w:szCs w:val="20"/>
          <w:color w:val="292425"/>
          <w:spacing w:val="2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allowed</w:t>
      </w:r>
      <w:r>
        <w:rPr>
          <w:rFonts w:ascii="Arial" w:hAnsi="Arial" w:cs="Arial" w:eastAsia="Arial"/>
          <w:sz w:val="20"/>
          <w:szCs w:val="20"/>
          <w:color w:val="292425"/>
          <w:spacing w:val="3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requir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80"/>
        </w:rPr>
        <w:t>e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d</w:t>
      </w:r>
      <w:r>
        <w:rPr>
          <w:rFonts w:ascii="Arial" w:hAnsi="Arial" w:cs="Arial" w:eastAsia="Arial"/>
          <w:sz w:val="20"/>
          <w:szCs w:val="20"/>
          <w:color w:val="292425"/>
          <w:spacing w:val="13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by</w:t>
      </w:r>
      <w:r>
        <w:rPr>
          <w:rFonts w:ascii="Arial" w:hAnsi="Arial" w:cs="Arial" w:eastAsia="Arial"/>
          <w:sz w:val="20"/>
          <w:szCs w:val="20"/>
          <w:color w:val="292425"/>
          <w:spacing w:val="-2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law</w:t>
      </w:r>
      <w:r>
        <w:rPr>
          <w:rFonts w:ascii="Arial" w:hAnsi="Arial" w:cs="Arial" w:eastAsia="Arial"/>
          <w:sz w:val="20"/>
          <w:szCs w:val="20"/>
          <w:color w:val="292425"/>
          <w:spacing w:val="2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relate</w:t>
      </w:r>
      <w:r>
        <w:rPr>
          <w:rFonts w:ascii="Arial" w:hAnsi="Arial" w:cs="Arial" w:eastAsia="Arial"/>
          <w:sz w:val="20"/>
          <w:szCs w:val="20"/>
          <w:color w:val="292425"/>
          <w:spacing w:val="2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any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coverage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have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2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have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applied</w:t>
      </w:r>
      <w:r>
        <w:rPr>
          <w:rFonts w:ascii="Arial" w:hAnsi="Arial" w:cs="Arial" w:eastAsia="Arial"/>
          <w:sz w:val="20"/>
          <w:szCs w:val="20"/>
          <w:color w:val="292425"/>
          <w:spacing w:val="13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for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with</w:t>
      </w:r>
      <w:r>
        <w:rPr>
          <w:rFonts w:ascii="Arial" w:hAnsi="Arial" w:cs="Arial" w:eastAsia="Arial"/>
          <w:sz w:val="20"/>
          <w:szCs w:val="20"/>
          <w:color w:val="292425"/>
          <w:spacing w:val="3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Life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Insure</w:t>
      </w:r>
      <w:r>
        <w:rPr>
          <w:rFonts w:ascii="Arial" w:hAnsi="Arial" w:cs="Arial" w:eastAsia="Arial"/>
          <w:sz w:val="20"/>
          <w:szCs w:val="20"/>
          <w:color w:val="292425"/>
          <w:spacing w:val="-16"/>
          <w:w w:val="80"/>
        </w:rPr>
        <w:t>r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0" w:right="64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Authorization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shall</w:t>
      </w:r>
      <w:r>
        <w:rPr>
          <w:rFonts w:ascii="Arial" w:hAnsi="Arial" w:cs="Arial" w:eastAsia="Arial"/>
          <w:sz w:val="20"/>
          <w:szCs w:val="20"/>
          <w:color w:val="292425"/>
          <w:spacing w:val="15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remain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in</w:t>
      </w:r>
      <w:r>
        <w:rPr>
          <w:rFonts w:ascii="Arial" w:hAnsi="Arial" w:cs="Arial" w:eastAsia="Arial"/>
          <w:sz w:val="20"/>
          <w:szCs w:val="20"/>
          <w:color w:val="292425"/>
          <w:spacing w:val="16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force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for</w:t>
      </w:r>
      <w:r>
        <w:rPr>
          <w:rFonts w:ascii="Arial" w:hAnsi="Arial" w:cs="Arial" w:eastAsia="Arial"/>
          <w:sz w:val="20"/>
          <w:szCs w:val="20"/>
          <w:color w:val="292425"/>
          <w:spacing w:val="18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30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months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following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14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date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belo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82"/>
        </w:rPr>
        <w:t>w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.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A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copy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of</w:t>
      </w:r>
      <w:r>
        <w:rPr>
          <w:rFonts w:ascii="Arial" w:hAnsi="Arial" w:cs="Arial" w:eastAsia="Arial"/>
          <w:sz w:val="20"/>
          <w:szCs w:val="20"/>
          <w:color w:val="292425"/>
          <w:spacing w:val="18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20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Authorization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is</w:t>
      </w:r>
      <w:r>
        <w:rPr>
          <w:rFonts w:ascii="Arial" w:hAnsi="Arial" w:cs="Arial" w:eastAsia="Arial"/>
          <w:sz w:val="20"/>
          <w:szCs w:val="20"/>
          <w:color w:val="292425"/>
          <w:spacing w:val="-2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as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valid</w:t>
      </w:r>
      <w:r>
        <w:rPr>
          <w:rFonts w:ascii="Arial" w:hAnsi="Arial" w:cs="Arial" w:eastAsia="Arial"/>
          <w:sz w:val="20"/>
          <w:szCs w:val="20"/>
          <w:color w:val="292425"/>
          <w:spacing w:val="2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as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th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e</w:t>
      </w:r>
      <w:r>
        <w:rPr>
          <w:rFonts w:ascii="Arial" w:hAnsi="Arial" w:cs="Arial" w:eastAsia="Arial"/>
          <w:sz w:val="20"/>
          <w:szCs w:val="20"/>
          <w:color w:val="292425"/>
          <w:spacing w:val="2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original.</w:t>
      </w:r>
      <w:r>
        <w:rPr>
          <w:rFonts w:ascii="Arial" w:hAnsi="Arial" w:cs="Arial" w:eastAsia="Arial"/>
          <w:sz w:val="20"/>
          <w:szCs w:val="20"/>
          <w:color w:val="292425"/>
          <w:spacing w:val="4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I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40" w:lineRule="auto"/>
        <w:ind w:left="100" w:right="67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understand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that:1)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have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right</w:t>
      </w:r>
      <w:r>
        <w:rPr>
          <w:rFonts w:ascii="Arial" w:hAnsi="Arial" w:cs="Arial" w:eastAsia="Arial"/>
          <w:sz w:val="20"/>
          <w:szCs w:val="20"/>
          <w:color w:val="292425"/>
          <w:spacing w:val="2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revoke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1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Authorization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in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writing,</w:t>
      </w:r>
      <w:r>
        <w:rPr>
          <w:rFonts w:ascii="Arial" w:hAnsi="Arial" w:cs="Arial" w:eastAsia="Arial"/>
          <w:sz w:val="20"/>
          <w:szCs w:val="20"/>
          <w:color w:val="292425"/>
          <w:spacing w:val="4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at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any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time,</w:t>
      </w:r>
      <w:r>
        <w:rPr>
          <w:rFonts w:ascii="Arial" w:hAnsi="Arial" w:cs="Arial" w:eastAsia="Arial"/>
          <w:sz w:val="20"/>
          <w:szCs w:val="20"/>
          <w:color w:val="292425"/>
          <w:spacing w:val="17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by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sending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written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3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notice</w:t>
      </w:r>
      <w:r>
        <w:rPr>
          <w:rFonts w:ascii="Arial" w:hAnsi="Arial" w:cs="Arial" w:eastAsia="Arial"/>
          <w:sz w:val="20"/>
          <w:szCs w:val="20"/>
          <w:color w:val="292425"/>
          <w:spacing w:val="1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Li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fe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Insurer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at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3100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50" w:lineRule="auto"/>
        <w:ind w:left="100" w:right="62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Albert</w:t>
      </w:r>
      <w:r>
        <w:rPr>
          <w:rFonts w:ascii="Arial" w:hAnsi="Arial" w:cs="Arial" w:eastAsia="Arial"/>
          <w:sz w:val="20"/>
          <w:szCs w:val="20"/>
          <w:color w:val="292425"/>
          <w:spacing w:val="3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Langford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Drive,</w:t>
      </w:r>
      <w:r>
        <w:rPr>
          <w:rFonts w:ascii="Arial" w:hAnsi="Arial" w:cs="Arial" w:eastAsia="Arial"/>
          <w:sz w:val="20"/>
          <w:szCs w:val="20"/>
          <w:color w:val="292425"/>
          <w:spacing w:val="9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79"/>
        </w:rPr>
        <w:t>L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ynchburg,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79"/>
        </w:rPr>
        <w:t>V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24501,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Attention: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Privacy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Official;</w:t>
      </w:r>
      <w:r>
        <w:rPr>
          <w:rFonts w:ascii="Arial" w:hAnsi="Arial" w:cs="Arial" w:eastAsia="Arial"/>
          <w:sz w:val="20"/>
          <w:szCs w:val="20"/>
          <w:color w:val="292425"/>
          <w:spacing w:val="3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2)</w:t>
      </w:r>
      <w:r>
        <w:rPr>
          <w:rFonts w:ascii="Arial" w:hAnsi="Arial" w:cs="Arial" w:eastAsia="Arial"/>
          <w:sz w:val="20"/>
          <w:szCs w:val="20"/>
          <w:color w:val="292425"/>
          <w:spacing w:val="-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written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revocation</w:t>
      </w:r>
      <w:r>
        <w:rPr>
          <w:rFonts w:ascii="Arial" w:hAnsi="Arial" w:cs="Arial" w:eastAsia="Arial"/>
          <w:sz w:val="20"/>
          <w:szCs w:val="20"/>
          <w:color w:val="292425"/>
          <w:spacing w:val="2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is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not</w:t>
      </w:r>
      <w:r>
        <w:rPr>
          <w:rFonts w:ascii="Arial" w:hAnsi="Arial" w:cs="Arial" w:eastAsia="Arial"/>
          <w:sz w:val="20"/>
          <w:szCs w:val="20"/>
          <w:color w:val="292425"/>
          <w:spacing w:val="1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effective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if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any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of</w:t>
      </w:r>
      <w:r>
        <w:rPr>
          <w:rFonts w:ascii="Arial" w:hAnsi="Arial" w:cs="Arial" w:eastAsia="Arial"/>
          <w:sz w:val="20"/>
          <w:szCs w:val="20"/>
          <w:color w:val="292425"/>
          <w:spacing w:val="1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79"/>
        </w:rPr>
        <w:t>M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y</w:t>
      </w:r>
      <w:r>
        <w:rPr>
          <w:rFonts w:ascii="Arial" w:hAnsi="Arial" w:cs="Arial" w:eastAsia="Arial"/>
          <w:sz w:val="20"/>
          <w:szCs w:val="20"/>
          <w:color w:val="292425"/>
          <w:spacing w:val="2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Providers</w:t>
      </w:r>
      <w:r>
        <w:rPr>
          <w:rFonts w:ascii="Arial" w:hAnsi="Arial" w:cs="Arial" w:eastAsia="Arial"/>
          <w:sz w:val="20"/>
          <w:szCs w:val="20"/>
          <w:color w:val="292425"/>
          <w:spacing w:val="-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has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relied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on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Authorization</w:t>
      </w:r>
      <w:r>
        <w:rPr>
          <w:rFonts w:ascii="Arial" w:hAnsi="Arial" w:cs="Arial" w:eastAsia="Arial"/>
          <w:sz w:val="20"/>
          <w:szCs w:val="20"/>
          <w:color w:val="292425"/>
          <w:spacing w:val="-2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if</w:t>
      </w:r>
      <w:r>
        <w:rPr>
          <w:rFonts w:ascii="Arial" w:hAnsi="Arial" w:cs="Arial" w:eastAsia="Arial"/>
          <w:sz w:val="20"/>
          <w:szCs w:val="20"/>
          <w:color w:val="292425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Life</w:t>
      </w:r>
      <w:r>
        <w:rPr>
          <w:rFonts w:ascii="Arial" w:hAnsi="Arial" w:cs="Arial" w:eastAsia="Arial"/>
          <w:sz w:val="20"/>
          <w:szCs w:val="20"/>
          <w:color w:val="292425"/>
          <w:spacing w:val="2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Insurer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has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legal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right</w:t>
      </w:r>
      <w:r>
        <w:rPr>
          <w:rFonts w:ascii="Arial" w:hAnsi="Arial" w:cs="Arial" w:eastAsia="Arial"/>
          <w:sz w:val="20"/>
          <w:szCs w:val="20"/>
          <w:color w:val="292425"/>
          <w:spacing w:val="1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contest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claim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under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an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insurance</w:t>
      </w:r>
      <w:r>
        <w:rPr>
          <w:rFonts w:ascii="Arial" w:hAnsi="Arial" w:cs="Arial" w:eastAsia="Arial"/>
          <w:sz w:val="20"/>
          <w:szCs w:val="20"/>
          <w:color w:val="292425"/>
          <w:spacing w:val="-1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policy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-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contes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</w:t>
      </w:r>
      <w:r>
        <w:rPr>
          <w:rFonts w:ascii="Arial" w:hAnsi="Arial" w:cs="Arial" w:eastAsia="Arial"/>
          <w:sz w:val="20"/>
          <w:szCs w:val="20"/>
          <w:color w:val="292425"/>
          <w:spacing w:val="9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policy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itself.</w:t>
      </w:r>
      <w:r>
        <w:rPr>
          <w:rFonts w:ascii="Arial" w:hAnsi="Arial" w:cs="Arial" w:eastAsia="Arial"/>
          <w:sz w:val="20"/>
          <w:szCs w:val="20"/>
          <w:color w:val="292425"/>
          <w:spacing w:val="3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also</w:t>
      </w:r>
      <w:r>
        <w:rPr>
          <w:rFonts w:ascii="Arial" w:hAnsi="Arial" w:cs="Arial" w:eastAsia="Arial"/>
          <w:sz w:val="20"/>
          <w:szCs w:val="20"/>
          <w:color w:val="292425"/>
          <w:spacing w:val="2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understand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that</w:t>
      </w:r>
      <w:r>
        <w:rPr>
          <w:rFonts w:ascii="Arial" w:hAnsi="Arial" w:cs="Arial" w:eastAsia="Arial"/>
          <w:sz w:val="20"/>
          <w:szCs w:val="20"/>
          <w:color w:val="292425"/>
          <w:spacing w:val="1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any</w:t>
      </w:r>
      <w:r>
        <w:rPr>
          <w:rFonts w:ascii="Arial" w:hAnsi="Arial" w:cs="Arial" w:eastAsia="Arial"/>
          <w:sz w:val="20"/>
          <w:szCs w:val="20"/>
          <w:color w:val="292425"/>
          <w:spacing w:val="-5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Protected</w:t>
      </w:r>
      <w:r>
        <w:rPr>
          <w:rFonts w:ascii="Arial" w:hAnsi="Arial" w:cs="Arial" w:eastAsia="Arial"/>
          <w:sz w:val="20"/>
          <w:szCs w:val="20"/>
          <w:color w:val="292425"/>
          <w:spacing w:val="-2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Information</w:t>
      </w:r>
      <w:r>
        <w:rPr>
          <w:rFonts w:ascii="Arial" w:hAnsi="Arial" w:cs="Arial" w:eastAsia="Arial"/>
          <w:sz w:val="20"/>
          <w:szCs w:val="20"/>
          <w:color w:val="292425"/>
          <w:spacing w:val="2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disclosed</w:t>
      </w:r>
      <w:r>
        <w:rPr>
          <w:rFonts w:ascii="Arial" w:hAnsi="Arial" w:cs="Arial" w:eastAsia="Arial"/>
          <w:sz w:val="20"/>
          <w:szCs w:val="20"/>
          <w:color w:val="292425"/>
          <w:spacing w:val="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pursuant</w:t>
      </w:r>
      <w:r>
        <w:rPr>
          <w:rFonts w:ascii="Arial" w:hAnsi="Arial" w:cs="Arial" w:eastAsia="Arial"/>
          <w:sz w:val="20"/>
          <w:szCs w:val="20"/>
          <w:color w:val="292425"/>
          <w:spacing w:val="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1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Authorization</w:t>
      </w:r>
      <w:r>
        <w:rPr>
          <w:rFonts w:ascii="Arial" w:hAnsi="Arial" w:cs="Arial" w:eastAsia="Arial"/>
          <w:sz w:val="20"/>
          <w:szCs w:val="20"/>
          <w:color w:val="292425"/>
          <w:spacing w:val="21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may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be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redisclosed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-5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no</w:t>
      </w:r>
      <w:r>
        <w:rPr>
          <w:rFonts w:ascii="Arial" w:hAnsi="Arial" w:cs="Arial" w:eastAsia="Arial"/>
          <w:sz w:val="20"/>
          <w:szCs w:val="20"/>
          <w:color w:val="292425"/>
          <w:spacing w:val="-4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longer</w:t>
      </w:r>
      <w:r>
        <w:rPr>
          <w:rFonts w:ascii="Arial" w:hAnsi="Arial" w:cs="Arial" w:eastAsia="Arial"/>
          <w:sz w:val="20"/>
          <w:szCs w:val="20"/>
          <w:color w:val="292425"/>
          <w:spacing w:val="3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covered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by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federal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rules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governing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privacy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and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</w:rPr>
        <w:t>confidentiality</w:t>
      </w:r>
      <w:r>
        <w:rPr>
          <w:rFonts w:ascii="Arial" w:hAnsi="Arial" w:cs="Arial" w:eastAsia="Arial"/>
          <w:sz w:val="20"/>
          <w:szCs w:val="20"/>
          <w:color w:val="292425"/>
          <w:spacing w:val="10"/>
          <w:w w:val="84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</w:rPr>
        <w:t>of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4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84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</w:rPr>
        <w:t>information.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0" w:lineRule="auto"/>
        <w:ind w:left="100" w:right="62"/>
        <w:jc w:val="both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2.98pt;margin-top:45.379871pt;width:506.04pt;height:36.480001pt;mso-position-horizontal-relative:page;mso-position-vertical-relative:paragraph;z-index:-503" coordorigin="1060,908" coordsize="10121,730">
            <v:group style="position:absolute;left:1080;top:928;width:10080;height:2" coordorigin="1080,928" coordsize="10080,2">
              <v:shape style="position:absolute;left:1080;top:928;width:10080;height:2" coordorigin="1080,928" coordsize="10080,0" path="m1080,928l11160,928e" filled="f" stroked="t" strokeweight="2.04pt" strokecolor="#292425">
                <v:path arrowok="t"/>
              </v:shape>
            </v:group>
            <v:group style="position:absolute;left:1080;top:1632;width:10080;height:2" coordorigin="1080,1632" coordsize="10080,2">
              <v:shape style="position:absolute;left:1080;top:1632;width:10080;height:2" coordorigin="1080,1632" coordsize="10080,0" path="m1080,1632l11160,1632e" filled="f" stroked="t" strokeweight=".48pt" strokecolor="#292425">
                <v:path arrowok="t"/>
              </v:shape>
            </v:group>
            <v:group style="position:absolute;left:8954;top:989;width:2;height:638" coordorigin="8954,989" coordsize="2,638">
              <v:shape style="position:absolute;left:8954;top:989;width:2;height:638" coordorigin="8954,989" coordsize="0,638" path="m8954,989l8954,1628e" filled="f" stroked="t" strokeweight=".48pt" strokecolor="#292425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understand</w:t>
      </w:r>
      <w:r>
        <w:rPr>
          <w:rFonts w:ascii="Arial" w:hAnsi="Arial" w:cs="Arial" w:eastAsia="Arial"/>
          <w:sz w:val="20"/>
          <w:szCs w:val="20"/>
          <w:color w:val="292425"/>
          <w:spacing w:val="2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that</w:t>
      </w:r>
      <w:r>
        <w:rPr>
          <w:rFonts w:ascii="Arial" w:hAnsi="Arial" w:cs="Arial" w:eastAsia="Arial"/>
          <w:sz w:val="20"/>
          <w:szCs w:val="20"/>
          <w:color w:val="292425"/>
          <w:spacing w:val="24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2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Providers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may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not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refuse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provide</w:t>
      </w:r>
      <w:r>
        <w:rPr>
          <w:rFonts w:ascii="Arial" w:hAnsi="Arial" w:cs="Arial" w:eastAsia="Arial"/>
          <w:sz w:val="20"/>
          <w:szCs w:val="20"/>
          <w:color w:val="292425"/>
          <w:spacing w:val="14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treatment</w:t>
      </w:r>
      <w:r>
        <w:rPr>
          <w:rFonts w:ascii="Arial" w:hAnsi="Arial" w:cs="Arial" w:eastAsia="Arial"/>
          <w:sz w:val="20"/>
          <w:szCs w:val="20"/>
          <w:color w:val="292425"/>
          <w:spacing w:val="4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payment</w:t>
      </w:r>
      <w:r>
        <w:rPr>
          <w:rFonts w:ascii="Arial" w:hAnsi="Arial" w:cs="Arial" w:eastAsia="Arial"/>
          <w:sz w:val="20"/>
          <w:szCs w:val="20"/>
          <w:color w:val="292425"/>
          <w:spacing w:val="16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for</w:t>
      </w:r>
      <w:r>
        <w:rPr>
          <w:rFonts w:ascii="Arial" w:hAnsi="Arial" w:cs="Arial" w:eastAsia="Arial"/>
          <w:sz w:val="20"/>
          <w:szCs w:val="20"/>
          <w:color w:val="292425"/>
          <w:spacing w:val="1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2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care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services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if</w:t>
      </w:r>
      <w:r>
        <w:rPr>
          <w:rFonts w:ascii="Arial" w:hAnsi="Arial" w:cs="Arial" w:eastAsia="Arial"/>
          <w:sz w:val="20"/>
          <w:szCs w:val="20"/>
          <w:color w:val="292425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refuse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6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sign</w:t>
      </w:r>
      <w:r>
        <w:rPr>
          <w:rFonts w:ascii="Arial" w:hAnsi="Arial" w:cs="Arial" w:eastAsia="Arial"/>
          <w:sz w:val="20"/>
          <w:szCs w:val="20"/>
          <w:color w:val="292425"/>
          <w:spacing w:val="-5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Authorization.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further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understand</w:t>
      </w:r>
      <w:r>
        <w:rPr>
          <w:rFonts w:ascii="Arial" w:hAnsi="Arial" w:cs="Arial" w:eastAsia="Arial"/>
          <w:sz w:val="20"/>
          <w:szCs w:val="20"/>
          <w:color w:val="292425"/>
          <w:spacing w:val="-11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2"/>
        </w:rPr>
        <w:t>that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82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if</w:t>
      </w:r>
      <w:r>
        <w:rPr>
          <w:rFonts w:ascii="Arial" w:hAnsi="Arial" w:cs="Arial" w:eastAsia="Arial"/>
          <w:sz w:val="20"/>
          <w:szCs w:val="20"/>
          <w:color w:val="292425"/>
          <w:spacing w:val="-11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-2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refuse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sign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Authorization</w:t>
      </w:r>
      <w:r>
        <w:rPr>
          <w:rFonts w:ascii="Arial" w:hAnsi="Arial" w:cs="Arial" w:eastAsia="Arial"/>
          <w:sz w:val="20"/>
          <w:szCs w:val="20"/>
          <w:color w:val="292425"/>
          <w:spacing w:val="1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release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Protected</w:t>
      </w:r>
      <w:r>
        <w:rPr>
          <w:rFonts w:ascii="Arial" w:hAnsi="Arial" w:cs="Arial" w:eastAsia="Arial"/>
          <w:sz w:val="20"/>
          <w:szCs w:val="20"/>
          <w:color w:val="292425"/>
          <w:spacing w:val="-9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Health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Information,</w:t>
      </w:r>
      <w:r>
        <w:rPr>
          <w:rFonts w:ascii="Arial" w:hAnsi="Arial" w:cs="Arial" w:eastAsia="Arial"/>
          <w:sz w:val="20"/>
          <w:szCs w:val="20"/>
          <w:color w:val="292425"/>
          <w:spacing w:val="21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Life</w:t>
      </w:r>
      <w:r>
        <w:rPr>
          <w:rFonts w:ascii="Arial" w:hAnsi="Arial" w:cs="Arial" w:eastAsia="Arial"/>
          <w:sz w:val="20"/>
          <w:szCs w:val="20"/>
          <w:color w:val="292425"/>
          <w:spacing w:val="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Insurer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m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ay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not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be</w:t>
      </w:r>
      <w:r>
        <w:rPr>
          <w:rFonts w:ascii="Arial" w:hAnsi="Arial" w:cs="Arial" w:eastAsia="Arial"/>
          <w:sz w:val="20"/>
          <w:szCs w:val="20"/>
          <w:color w:val="292425"/>
          <w:spacing w:val="-5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able</w:t>
      </w:r>
      <w:r>
        <w:rPr>
          <w:rFonts w:ascii="Arial" w:hAnsi="Arial" w:cs="Arial" w:eastAsia="Arial"/>
          <w:sz w:val="20"/>
          <w:szCs w:val="20"/>
          <w:color w:val="292425"/>
          <w:spacing w:val="3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perform</w:t>
      </w:r>
      <w:r>
        <w:rPr>
          <w:rFonts w:ascii="Arial" w:hAnsi="Arial" w:cs="Arial" w:eastAsia="Arial"/>
          <w:sz w:val="20"/>
          <w:szCs w:val="20"/>
          <w:color w:val="292425"/>
          <w:spacing w:val="1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the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underwriting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necessary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8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process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my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life</w:t>
      </w:r>
      <w:r>
        <w:rPr>
          <w:rFonts w:ascii="Arial" w:hAnsi="Arial" w:cs="Arial" w:eastAsia="Arial"/>
          <w:sz w:val="20"/>
          <w:szCs w:val="20"/>
          <w:color w:val="292425"/>
          <w:spacing w:val="2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insurance</w:t>
      </w:r>
      <w:r>
        <w:rPr>
          <w:rFonts w:ascii="Arial" w:hAnsi="Arial" w:cs="Arial" w:eastAsia="Arial"/>
          <w:sz w:val="20"/>
          <w:szCs w:val="20"/>
          <w:color w:val="292425"/>
          <w:spacing w:val="5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application.</w:t>
      </w:r>
      <w:r>
        <w:rPr>
          <w:rFonts w:ascii="Arial" w:hAnsi="Arial" w:cs="Arial" w:eastAsia="Arial"/>
          <w:sz w:val="20"/>
          <w:szCs w:val="20"/>
          <w:color w:val="292425"/>
          <w:spacing w:val="3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acknowledge</w:t>
      </w:r>
      <w:r>
        <w:rPr>
          <w:rFonts w:ascii="Arial" w:hAnsi="Arial" w:cs="Arial" w:eastAsia="Arial"/>
          <w:sz w:val="20"/>
          <w:szCs w:val="20"/>
          <w:color w:val="292425"/>
          <w:spacing w:val="2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that</w:t>
      </w:r>
      <w:r>
        <w:rPr>
          <w:rFonts w:ascii="Arial" w:hAnsi="Arial" w:cs="Arial" w:eastAsia="Arial"/>
          <w:sz w:val="20"/>
          <w:szCs w:val="20"/>
          <w:color w:val="292425"/>
          <w:spacing w:val="2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I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have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received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copy</w:t>
      </w:r>
      <w:r>
        <w:rPr>
          <w:rFonts w:ascii="Arial" w:hAnsi="Arial" w:cs="Arial" w:eastAsia="Arial"/>
          <w:sz w:val="20"/>
          <w:szCs w:val="20"/>
          <w:color w:val="292425"/>
          <w:spacing w:val="-8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</w:rPr>
        <w:t>of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84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</w:rPr>
        <w:t>this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84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</w:rPr>
        <w:t>Authorization.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0" w:right="1905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Signature</w:t>
      </w:r>
      <w:r>
        <w:rPr>
          <w:rFonts w:ascii="Arial" w:hAnsi="Arial" w:cs="Arial" w:eastAsia="Arial"/>
          <w:sz w:val="20"/>
          <w:szCs w:val="20"/>
          <w:color w:val="292425"/>
          <w:spacing w:val="27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of</w:t>
      </w:r>
      <w:r>
        <w:rPr>
          <w:rFonts w:ascii="Arial" w:hAnsi="Arial" w:cs="Arial" w:eastAsia="Arial"/>
          <w:sz w:val="20"/>
          <w:szCs w:val="20"/>
          <w:color w:val="292425"/>
          <w:spacing w:val="15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Proposed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Insured/Patient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7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8"/>
        </w:rPr>
        <w:t>Personal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78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Representative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                                                                    </w:t>
      </w:r>
      <w:r>
        <w:rPr>
          <w:rFonts w:ascii="Arial" w:hAnsi="Arial" w:cs="Arial" w:eastAsia="Arial"/>
          <w:sz w:val="20"/>
          <w:szCs w:val="20"/>
          <w:color w:val="292425"/>
          <w:spacing w:val="38"/>
          <w:w w:val="81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1"/>
        </w:rPr>
        <w:t>Date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29" w:lineRule="exact"/>
        <w:ind w:left="100" w:right="4650"/>
        <w:jc w:val="both"/>
        <w:rPr>
          <w:rFonts w:ascii="Arial" w:hAnsi="Arial" w:cs="Arial" w:eastAsia="Arial"/>
          <w:sz w:val="20"/>
          <w:szCs w:val="20"/>
        </w:rPr>
      </w:pPr>
      <w:rPr/>
      <w:r>
        <w:rPr/>
        <w:pict>
          <v:group style="position:absolute;margin-left:54pt;margin-top:34.399872pt;width:504pt;height:.1pt;mso-position-horizontal-relative:page;mso-position-vertical-relative:paragraph;z-index:-502" coordorigin="1080,688" coordsize="10080,2">
            <v:shape style="position:absolute;left:1080;top:688;width:10080;height:2" coordorigin="1080,688" coordsize="10080,0" path="m1080,688l11160,688e" filled="f" stroked="t" strokeweight="2.04pt" strokecolor="#292425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Description</w:t>
      </w:r>
      <w:r>
        <w:rPr>
          <w:rFonts w:ascii="Arial" w:hAnsi="Arial" w:cs="Arial" w:eastAsia="Arial"/>
          <w:sz w:val="20"/>
          <w:szCs w:val="20"/>
          <w:color w:val="292425"/>
          <w:spacing w:val="31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of</w:t>
      </w:r>
      <w:r>
        <w:rPr>
          <w:rFonts w:ascii="Arial" w:hAnsi="Arial" w:cs="Arial" w:eastAsia="Arial"/>
          <w:sz w:val="20"/>
          <w:szCs w:val="20"/>
          <w:color w:val="292425"/>
          <w:spacing w:val="1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Personal</w:t>
      </w:r>
      <w:r>
        <w:rPr>
          <w:rFonts w:ascii="Arial" w:hAnsi="Arial" w:cs="Arial" w:eastAsia="Arial"/>
          <w:sz w:val="20"/>
          <w:szCs w:val="20"/>
          <w:color w:val="292425"/>
          <w:spacing w:val="-7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Representative</w:t>
      </w:r>
      <w:r>
        <w:rPr>
          <w:rFonts w:ascii="Arial" w:hAnsi="Arial" w:cs="Arial" w:eastAsia="Arial"/>
          <w:sz w:val="20"/>
          <w:szCs w:val="20"/>
          <w:color w:val="292425"/>
          <w:spacing w:val="-16"/>
          <w:w w:val="79"/>
        </w:rPr>
        <w:t>’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s</w:t>
      </w:r>
      <w:r>
        <w:rPr>
          <w:rFonts w:ascii="Arial" w:hAnsi="Arial" w:cs="Arial" w:eastAsia="Arial"/>
          <w:sz w:val="20"/>
          <w:szCs w:val="20"/>
          <w:color w:val="292425"/>
          <w:spacing w:val="22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Authority</w:t>
      </w:r>
      <w:r>
        <w:rPr>
          <w:rFonts w:ascii="Arial" w:hAnsi="Arial" w:cs="Arial" w:eastAsia="Arial"/>
          <w:sz w:val="20"/>
          <w:szCs w:val="20"/>
          <w:color w:val="292425"/>
          <w:spacing w:val="40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or</w:t>
      </w:r>
      <w:r>
        <w:rPr>
          <w:rFonts w:ascii="Arial" w:hAnsi="Arial" w:cs="Arial" w:eastAsia="Arial"/>
          <w:sz w:val="20"/>
          <w:szCs w:val="20"/>
          <w:color w:val="292425"/>
          <w:spacing w:val="4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9"/>
        </w:rPr>
        <w:t>Relationship</w:t>
      </w:r>
      <w:r>
        <w:rPr>
          <w:rFonts w:ascii="Arial" w:hAnsi="Arial" w:cs="Arial" w:eastAsia="Arial"/>
          <w:sz w:val="20"/>
          <w:szCs w:val="20"/>
          <w:color w:val="292425"/>
          <w:spacing w:val="23"/>
          <w:w w:val="79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</w:rPr>
        <w:t>to</w:t>
      </w:r>
      <w:r>
        <w:rPr>
          <w:rFonts w:ascii="Arial" w:hAnsi="Arial" w:cs="Arial" w:eastAsia="Arial"/>
          <w:sz w:val="20"/>
          <w:szCs w:val="20"/>
          <w:color w:val="292425"/>
          <w:spacing w:val="1"/>
          <w:w w:val="84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4"/>
        </w:rPr>
        <w:t>Patient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1" w:after="0" w:line="240" w:lineRule="auto"/>
        <w:ind w:left="100" w:right="-20"/>
        <w:jc w:val="left"/>
        <w:tabs>
          <w:tab w:pos="9600" w:val="left"/>
        </w:tabs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color w:val="292425"/>
          <w:spacing w:val="0"/>
          <w:w w:val="74"/>
        </w:rPr>
        <w:t>GE</w:t>
      </w:r>
      <w:r>
        <w:rPr>
          <w:rFonts w:ascii="Arial" w:hAnsi="Arial" w:cs="Arial" w:eastAsia="Arial"/>
          <w:sz w:val="20"/>
          <w:szCs w:val="20"/>
          <w:color w:val="292425"/>
          <w:spacing w:val="-3"/>
          <w:w w:val="74"/>
        </w:rPr>
        <w:t>F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4"/>
        </w:rPr>
        <w:t>A-HI</w:t>
      </w:r>
      <w:r>
        <w:rPr>
          <w:rFonts w:ascii="Arial" w:hAnsi="Arial" w:cs="Arial" w:eastAsia="Arial"/>
          <w:sz w:val="20"/>
          <w:szCs w:val="20"/>
          <w:color w:val="292425"/>
          <w:spacing w:val="-6"/>
          <w:w w:val="74"/>
        </w:rPr>
        <w:t>P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74"/>
        </w:rPr>
        <w:t>AA</w:t>
      </w:r>
      <w:r>
        <w:rPr>
          <w:rFonts w:ascii="Arial" w:hAnsi="Arial" w:cs="Arial" w:eastAsia="Arial"/>
          <w:sz w:val="20"/>
          <w:szCs w:val="20"/>
          <w:color w:val="292425"/>
          <w:spacing w:val="-33"/>
          <w:w w:val="74"/>
        </w:rPr>
        <w:t> </w:t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100"/>
        </w:rPr>
        <w:tab/>
      </w:r>
      <w:r>
        <w:rPr>
          <w:rFonts w:ascii="Arial" w:hAnsi="Arial" w:cs="Arial" w:eastAsia="Arial"/>
          <w:sz w:val="20"/>
          <w:szCs w:val="20"/>
          <w:color w:val="292425"/>
          <w:spacing w:val="0"/>
          <w:w w:val="83"/>
        </w:rPr>
        <w:t>1/2007</w:t>
      </w:r>
      <w:r>
        <w:rPr>
          <w:rFonts w:ascii="Arial" w:hAnsi="Arial" w:cs="Arial" w:eastAsia="Arial"/>
          <w:sz w:val="20"/>
          <w:szCs w:val="20"/>
          <w:color w:val="000000"/>
          <w:spacing w:val="0"/>
          <w:w w:val="100"/>
        </w:rPr>
      </w:r>
    </w:p>
    <w:sectPr>
      <w:pgMar w:header="0" w:footer="0" w:top="980" w:bottom="280" w:left="980" w:right="960"/>
      <w:headerReference w:type="default" r:id="rId7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eiryo">
    <w:altName w:val="Meiryo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2012-01-19T16:12:59Z</dcterms:created>
  <dcterms:modified xsi:type="dcterms:W3CDTF">2012-01-19T16:12:59Z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2011-06-01T00:00:00Z</vt:filetime>
  </property>
  <property fmtid="{D5CDD505-2E9C-101B-9397-08002B2CF9AE}" pid="3" name="LastSaved">
    <vt:filetime>2012-01-19T00:00:00Z</vt:filetime>
  </property>
</Properties>
</file>